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E3D10C" w14:textId="77777777" w:rsidR="00C96934" w:rsidRDefault="00924C1F" w:rsidP="00C96934">
      <w:pPr>
        <w:sectPr w:rsidR="00C96934" w:rsidSect="00CE460E">
          <w:pgSz w:w="11906" w:h="16838" w:code="9"/>
          <w:pgMar w:top="567" w:right="567" w:bottom="1134" w:left="567" w:header="709" w:footer="709" w:gutter="0"/>
          <w:cols w:space="708"/>
          <w:docGrid w:linePitch="360"/>
        </w:sectPr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42CA74C" wp14:editId="701AF170">
                <wp:simplePos x="0" y="0"/>
                <wp:positionH relativeFrom="page">
                  <wp:align>left</wp:align>
                </wp:positionH>
                <wp:positionV relativeFrom="page">
                  <wp:posOffset>409575</wp:posOffset>
                </wp:positionV>
                <wp:extent cx="7560000" cy="11739245"/>
                <wp:effectExtent l="0" t="0" r="3175" b="1460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0000" cy="11739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IngenFormatering"/>
                              <w:tblW w:w="11907" w:type="dxa"/>
                              <w:shd w:val="clear" w:color="auto" w:fill="0077B3" w:themeFill="accent1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84"/>
                              <w:gridCol w:w="7937"/>
                              <w:gridCol w:w="2268"/>
                              <w:gridCol w:w="1418"/>
                            </w:tblGrid>
                            <w:tr w:rsidR="007A5154" w14:paraId="5CF3517A" w14:textId="77777777" w:rsidTr="007A5154">
                              <w:trPr>
                                <w:trHeight w:hRule="exact" w:val="567"/>
                              </w:trPr>
                              <w:tc>
                                <w:tcPr>
                                  <w:tcW w:w="284" w:type="dxa"/>
                                  <w:shd w:val="clear" w:color="auto" w:fill="0077B3" w:themeFill="accent1"/>
                                </w:tcPr>
                                <w:p w14:paraId="5FF5AA3A" w14:textId="77777777" w:rsidR="007A5154" w:rsidRDefault="007A5154" w:rsidP="007A5154"/>
                              </w:tc>
                              <w:tc>
                                <w:tcPr>
                                  <w:tcW w:w="7937" w:type="dxa"/>
                                  <w:tcBorders>
                                    <w:bottom w:val="single" w:sz="8" w:space="0" w:color="FFFFFF" w:themeColor="background1"/>
                                  </w:tcBorders>
                                  <w:shd w:val="clear" w:color="auto" w:fill="0077B3" w:themeFill="accent1"/>
                                </w:tcPr>
                                <w:p w14:paraId="6E906B7A" w14:textId="77777777" w:rsidR="007A5154" w:rsidRDefault="007A5154" w:rsidP="007A5154"/>
                                <w:p w14:paraId="3578238D" w14:textId="77777777" w:rsidR="0082039C" w:rsidRDefault="0082039C" w:rsidP="007A5154"/>
                                <w:p w14:paraId="5CF8B85B" w14:textId="77777777" w:rsidR="0082039C" w:rsidRDefault="0082039C" w:rsidP="007A5154"/>
                                <w:p w14:paraId="4CC5569F" w14:textId="77777777" w:rsidR="0082039C" w:rsidRDefault="0082039C" w:rsidP="007A5154"/>
                                <w:p w14:paraId="4998EA40" w14:textId="77777777" w:rsidR="0082039C" w:rsidRDefault="0082039C" w:rsidP="007A5154"/>
                                <w:p w14:paraId="0A5F86F3" w14:textId="77777777" w:rsidR="0082039C" w:rsidRDefault="0082039C" w:rsidP="007A5154"/>
                                <w:p w14:paraId="0DC8C8C2" w14:textId="77777777" w:rsidR="0082039C" w:rsidRDefault="0082039C" w:rsidP="007A5154"/>
                                <w:p w14:paraId="6ACA81F5" w14:textId="77777777" w:rsidR="0082039C" w:rsidRDefault="0082039C" w:rsidP="007A5154"/>
                                <w:p w14:paraId="75E878C8" w14:textId="77777777" w:rsidR="0082039C" w:rsidRDefault="0082039C" w:rsidP="007A5154"/>
                                <w:p w14:paraId="726E7655" w14:textId="77777777" w:rsidR="0082039C" w:rsidRDefault="0082039C" w:rsidP="007A5154"/>
                                <w:p w14:paraId="12BE8774" w14:textId="77777777" w:rsidR="0082039C" w:rsidRDefault="0082039C" w:rsidP="007A5154"/>
                                <w:p w14:paraId="325F2843" w14:textId="77777777" w:rsidR="0082039C" w:rsidRDefault="0082039C" w:rsidP="007A5154"/>
                                <w:p w14:paraId="079851E2" w14:textId="77777777" w:rsidR="0082039C" w:rsidRDefault="0082039C" w:rsidP="007A5154"/>
                              </w:tc>
                              <w:tc>
                                <w:tcPr>
                                  <w:tcW w:w="2268" w:type="dxa"/>
                                  <w:tcBorders>
                                    <w:bottom w:val="single" w:sz="8" w:space="0" w:color="FFFFFF" w:themeColor="background1"/>
                                  </w:tcBorders>
                                  <w:shd w:val="clear" w:color="auto" w:fill="0077B3" w:themeFill="accent1"/>
                                </w:tcPr>
                                <w:p w14:paraId="7989FFC6" w14:textId="77777777" w:rsidR="007A5154" w:rsidRDefault="007A5154" w:rsidP="007A5154">
                                  <w:pPr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  <w:shd w:val="clear" w:color="auto" w:fill="0077B3" w:themeFill="accent1"/>
                                </w:tcPr>
                                <w:p w14:paraId="3E26435E" w14:textId="77777777" w:rsidR="007A5154" w:rsidRDefault="007A5154" w:rsidP="007A5154"/>
                              </w:tc>
                            </w:tr>
                            <w:tr w:rsidR="007A5154" w14:paraId="15DF7A06" w14:textId="77777777" w:rsidTr="007A5154">
                              <w:trPr>
                                <w:trHeight w:hRule="exact" w:val="454"/>
                              </w:trPr>
                              <w:tc>
                                <w:tcPr>
                                  <w:tcW w:w="284" w:type="dxa"/>
                                  <w:shd w:val="clear" w:color="auto" w:fill="0077B3" w:themeFill="accent1"/>
                                </w:tcPr>
                                <w:p w14:paraId="7D899779" w14:textId="77777777" w:rsidR="007A5154" w:rsidRDefault="007A5154" w:rsidP="007A5154"/>
                              </w:tc>
                              <w:tc>
                                <w:tcPr>
                                  <w:tcW w:w="7937" w:type="dxa"/>
                                  <w:tcBorders>
                                    <w:top w:val="single" w:sz="8" w:space="0" w:color="FFFFFF" w:themeColor="background1"/>
                                  </w:tcBorders>
                                  <w:shd w:val="clear" w:color="auto" w:fill="0077B3" w:themeFill="accent1"/>
                                </w:tcPr>
                                <w:p w14:paraId="2284FB37" w14:textId="77777777" w:rsidR="007A5154" w:rsidRDefault="007A5154" w:rsidP="007A5154"/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8" w:space="0" w:color="FFFFFF" w:themeColor="background1"/>
                                  </w:tcBorders>
                                  <w:shd w:val="clear" w:color="auto" w:fill="0077B3" w:themeFill="accent1"/>
                                </w:tcPr>
                                <w:p w14:paraId="62A62301" w14:textId="77777777" w:rsidR="007A5154" w:rsidRDefault="007A5154" w:rsidP="007A5154"/>
                              </w:tc>
                              <w:tc>
                                <w:tcPr>
                                  <w:tcW w:w="1418" w:type="dxa"/>
                                  <w:shd w:val="clear" w:color="auto" w:fill="0077B3" w:themeFill="accent1"/>
                                </w:tcPr>
                                <w:p w14:paraId="1A99B5C8" w14:textId="77777777" w:rsidR="007A5154" w:rsidRDefault="007A5154" w:rsidP="007A5154"/>
                              </w:tc>
                            </w:tr>
                            <w:tr w:rsidR="007A5154" w14:paraId="2529E964" w14:textId="77777777" w:rsidTr="007A5154">
                              <w:trPr>
                                <w:cantSplit/>
                                <w:trHeight w:val="737"/>
                              </w:trPr>
                              <w:tc>
                                <w:tcPr>
                                  <w:tcW w:w="284" w:type="dxa"/>
                                  <w:shd w:val="clear" w:color="auto" w:fill="0077B3" w:themeFill="accent1"/>
                                </w:tcPr>
                                <w:p w14:paraId="3958ECC8" w14:textId="77777777" w:rsidR="007A5154" w:rsidRDefault="007A5154" w:rsidP="007A5154"/>
                              </w:tc>
                              <w:tc>
                                <w:tcPr>
                                  <w:tcW w:w="7937" w:type="dxa"/>
                                  <w:shd w:val="clear" w:color="auto" w:fill="0077B3" w:themeFill="accent1"/>
                                </w:tcPr>
                                <w:p w14:paraId="23807BC4" w14:textId="77777777" w:rsidR="007A5154" w:rsidRDefault="007A5154" w:rsidP="007A5154">
                                  <w:pPr>
                                    <w:pStyle w:val="Titel"/>
                                  </w:pPr>
                                  <w:r>
                                    <w:t>Evaluering af arbejdet med den pædagogiske læreplan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vMerge w:val="restart"/>
                                  <w:shd w:val="clear" w:color="auto" w:fill="0077B3" w:themeFill="accent1"/>
                                </w:tcPr>
                                <w:p w14:paraId="1318D025" w14:textId="77777777" w:rsidR="007A5154" w:rsidRDefault="007A5154" w:rsidP="007A5154">
                                  <w:pPr>
                                    <w:jc w:val="right"/>
                                  </w:pPr>
                                  <w:r>
                                    <w:rPr>
                                      <w:noProof/>
                                      <w:lang w:eastAsia="da-DK"/>
                                    </w:rPr>
                                    <w:drawing>
                                      <wp:inline distT="0" distB="0" distL="0" distR="0" wp14:anchorId="3D9712EF" wp14:editId="67BE3928">
                                        <wp:extent cx="1274067" cy="1274067"/>
                                        <wp:effectExtent l="0" t="0" r="2540" b="2540"/>
                                        <wp:docPr id="1" name="Picture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Kompas_side_1_NY.png"/>
                                                <pic:cNvPicPr/>
                                              </pic:nvPicPr>
                                              <pic:blipFill>
                                                <a:blip r:embed="rId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4067" cy="127406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shd w:val="clear" w:color="auto" w:fill="0077B3" w:themeFill="accent1"/>
                                </w:tcPr>
                                <w:p w14:paraId="39F5C8EC" w14:textId="77777777" w:rsidR="007A5154" w:rsidRDefault="007A5154" w:rsidP="007A5154"/>
                              </w:tc>
                            </w:tr>
                            <w:tr w:rsidR="007A5154" w14:paraId="198EA1D6" w14:textId="77777777" w:rsidTr="007A5154">
                              <w:trPr>
                                <w:cantSplit/>
                                <w:trHeight w:val="1077"/>
                              </w:trPr>
                              <w:tc>
                                <w:tcPr>
                                  <w:tcW w:w="284" w:type="dxa"/>
                                  <w:shd w:val="clear" w:color="auto" w:fill="0077B3" w:themeFill="accent1"/>
                                </w:tcPr>
                                <w:p w14:paraId="53EB6B22" w14:textId="77777777" w:rsidR="007A5154" w:rsidRDefault="007A5154" w:rsidP="007A5154"/>
                              </w:tc>
                              <w:tc>
                                <w:tcPr>
                                  <w:tcW w:w="7937" w:type="dxa"/>
                                  <w:shd w:val="clear" w:color="auto" w:fill="0077B3" w:themeFill="accent1"/>
                                </w:tcPr>
                                <w:sdt>
                                  <w:sdtPr>
                                    <w:id w:val="836268051"/>
                                    <w:placeholder>
                                      <w:docPart w:val="9B17470F8CE44D5BBF58D9A64054C7E9"/>
                                    </w:placeholder>
                                    <w:dataBinding w:prefixMappings="xmlns:ns0='http://www.getsharp.dk/gsit_eva_laereplan' " w:xpath="/ns0:gsit_EVA_laereplan[1]/ns0:dokumentinfo[1]/ns0:dagtilbudsnavn[1]" w:storeItemID="{D44A66B1-F680-485B-B6D8-DF618F4B95EC}"/>
                                    <w:text/>
                                  </w:sdtPr>
                                  <w:sdtEndPr/>
                                  <w:sdtContent>
                                    <w:p w14:paraId="0979CDF9" w14:textId="0608EF7E" w:rsidR="007A5154" w:rsidRDefault="007A5154" w:rsidP="007A5154">
                                      <w:pPr>
                                        <w:pStyle w:val="Undertitel"/>
                                      </w:pPr>
                                      <w:r>
                                        <w:t>Odden daginstitution, herunder Bakskuld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id w:val="-649517404"/>
                                    <w:placeholder>
                                      <w:docPart w:val="9D6AC8C54C8D4988B12E5E40D4AFFA9B"/>
                                    </w:placeholder>
                                    <w:dataBinding w:prefixMappings="xmlns:ns0='http://www.getsharp.dk/gsit_eva_laereplan' " w:xpath="/ns0:gsit_EVA_laereplan[1]/ns0:dokumentinfo[1]/ns0:aarstal[1]" w:storeItemID="{D44A66B1-F680-485B-B6D8-DF618F4B95EC}"/>
                                    <w:text/>
                                  </w:sdtPr>
                                  <w:sdtEndPr/>
                                  <w:sdtContent>
                                    <w:p w14:paraId="20DF7C09" w14:textId="77777777" w:rsidR="007A5154" w:rsidRDefault="004B6543" w:rsidP="007A5154">
                                      <w:pPr>
                                        <w:pStyle w:val="Undertitel"/>
                                        <w:spacing w:after="284"/>
                                      </w:pPr>
                                      <w:r>
                                        <w:t>2025</w:t>
                                      </w:r>
                                    </w:p>
                                  </w:sdtContent>
                                </w:sdt>
                              </w:tc>
                              <w:tc>
                                <w:tcPr>
                                  <w:tcW w:w="2268" w:type="dxa"/>
                                  <w:vMerge/>
                                  <w:shd w:val="clear" w:color="auto" w:fill="0077B3" w:themeFill="accent1"/>
                                </w:tcPr>
                                <w:p w14:paraId="38A6300C" w14:textId="77777777" w:rsidR="007A5154" w:rsidRDefault="007A5154" w:rsidP="007A5154"/>
                              </w:tc>
                              <w:tc>
                                <w:tcPr>
                                  <w:tcW w:w="1418" w:type="dxa"/>
                                  <w:shd w:val="clear" w:color="auto" w:fill="0077B3" w:themeFill="accent1"/>
                                </w:tcPr>
                                <w:p w14:paraId="5A8E20D6" w14:textId="77777777" w:rsidR="007A5154" w:rsidRDefault="007A5154" w:rsidP="007A5154"/>
                              </w:tc>
                            </w:tr>
                          </w:tbl>
                          <w:p w14:paraId="0FE35E65" w14:textId="77777777" w:rsidR="00924C1F" w:rsidRDefault="00D83FBE" w:rsidP="002015E8">
                            <w:pPr>
                              <w:jc w:val="center"/>
                              <w:rPr>
                                <w:noProof/>
                                <w:lang w:eastAsia="da-DK"/>
                              </w:rPr>
                            </w:pPr>
                            <w:r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07A3A7AD" wp14:editId="2C6439CB">
                                  <wp:extent cx="7206291" cy="45719"/>
                                  <wp:effectExtent l="0" t="0" r="0" b="0"/>
                                  <wp:docPr id="2" name="Billed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V="1">
                                            <a:off x="0" y="0"/>
                                            <a:ext cx="12358825" cy="784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83FBE"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1C09DF17" wp14:editId="41C02DA0">
                                  <wp:extent cx="7400925" cy="6439267"/>
                                  <wp:effectExtent l="0" t="0" r="0" b="0"/>
                                  <wp:docPr id="35" name="Billede 35" descr="W:\billede til Eva fx forside_files\a3b4b38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:\billede til Eva fx forside_files\a3b4b38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17297" cy="64535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24C1F"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04A33CC7" wp14:editId="055F561E">
                                  <wp:extent cx="7553325" cy="10682514"/>
                                  <wp:effectExtent l="0" t="0" r="0" b="0"/>
                                  <wp:docPr id="5" name="Picture 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53325" cy="106825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2CA74C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0;margin-top:32.25pt;width:595.3pt;height:924.35pt;z-index:-25165414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" filled="f" stroked="f" strokeweight=".5pt">
                <v:textbox inset="0,0,0,0">
                  <w:txbxContent>
                    <w:tbl>
                      <w:tblPr>
                        <w:tblStyle w:val="IngenFormatering"/>
                        <w:tblW w:w="11907" w:type="dxa"/>
                        <w:shd w:val="clear" w:color="auto" w:fill="0077B3" w:themeFill="accent1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84"/>
                        <w:gridCol w:w="7937"/>
                        <w:gridCol w:w="2268"/>
                        <w:gridCol w:w="1418"/>
                      </w:tblGrid>
                      <w:tr w:rsidR="007A5154" w14:paraId="5CF3517A" w14:textId="77777777" w:rsidTr="007A5154">
                        <w:trPr>
                          <w:trHeight w:hRule="exact" w:val="567"/>
                        </w:trPr>
                        <w:tc>
                          <w:tcPr>
                            <w:tcW w:w="284" w:type="dxa"/>
                            <w:shd w:val="clear" w:color="auto" w:fill="0077B3" w:themeFill="accent1"/>
                          </w:tcPr>
                          <w:p w14:paraId="5FF5AA3A" w14:textId="77777777" w:rsidR="007A5154" w:rsidRDefault="007A5154" w:rsidP="007A5154"/>
                        </w:tc>
                        <w:tc>
                          <w:tcPr>
                            <w:tcW w:w="7937" w:type="dxa"/>
                            <w:tcBorders>
                              <w:bottom w:val="single" w:sz="8" w:space="0" w:color="FFFFFF" w:themeColor="background1"/>
                            </w:tcBorders>
                            <w:shd w:val="clear" w:color="auto" w:fill="0077B3" w:themeFill="accent1"/>
                          </w:tcPr>
                          <w:p w14:paraId="6E906B7A" w14:textId="77777777" w:rsidR="007A5154" w:rsidRDefault="007A5154" w:rsidP="007A5154"/>
                          <w:p w14:paraId="3578238D" w14:textId="77777777" w:rsidR="0082039C" w:rsidRDefault="0082039C" w:rsidP="007A5154"/>
                          <w:p w14:paraId="5CF8B85B" w14:textId="77777777" w:rsidR="0082039C" w:rsidRDefault="0082039C" w:rsidP="007A5154"/>
                          <w:p w14:paraId="4CC5569F" w14:textId="77777777" w:rsidR="0082039C" w:rsidRDefault="0082039C" w:rsidP="007A5154"/>
                          <w:p w14:paraId="4998EA40" w14:textId="77777777" w:rsidR="0082039C" w:rsidRDefault="0082039C" w:rsidP="007A5154"/>
                          <w:p w14:paraId="0A5F86F3" w14:textId="77777777" w:rsidR="0082039C" w:rsidRDefault="0082039C" w:rsidP="007A5154"/>
                          <w:p w14:paraId="0DC8C8C2" w14:textId="77777777" w:rsidR="0082039C" w:rsidRDefault="0082039C" w:rsidP="007A5154"/>
                          <w:p w14:paraId="6ACA81F5" w14:textId="77777777" w:rsidR="0082039C" w:rsidRDefault="0082039C" w:rsidP="007A5154"/>
                          <w:p w14:paraId="75E878C8" w14:textId="77777777" w:rsidR="0082039C" w:rsidRDefault="0082039C" w:rsidP="007A5154"/>
                          <w:p w14:paraId="726E7655" w14:textId="77777777" w:rsidR="0082039C" w:rsidRDefault="0082039C" w:rsidP="007A5154"/>
                          <w:p w14:paraId="12BE8774" w14:textId="77777777" w:rsidR="0082039C" w:rsidRDefault="0082039C" w:rsidP="007A5154"/>
                          <w:p w14:paraId="325F2843" w14:textId="77777777" w:rsidR="0082039C" w:rsidRDefault="0082039C" w:rsidP="007A5154"/>
                          <w:p w14:paraId="079851E2" w14:textId="77777777" w:rsidR="0082039C" w:rsidRDefault="0082039C" w:rsidP="007A5154"/>
                        </w:tc>
                        <w:tc>
                          <w:tcPr>
                            <w:tcW w:w="2268" w:type="dxa"/>
                            <w:tcBorders>
                              <w:bottom w:val="single" w:sz="8" w:space="0" w:color="FFFFFF" w:themeColor="background1"/>
                            </w:tcBorders>
                            <w:shd w:val="clear" w:color="auto" w:fill="0077B3" w:themeFill="accent1"/>
                          </w:tcPr>
                          <w:p w14:paraId="7989FFC6" w14:textId="77777777" w:rsidR="007A5154" w:rsidRDefault="007A5154" w:rsidP="007A5154">
                            <w:pPr>
                              <w:jc w:val="right"/>
                            </w:pPr>
                          </w:p>
                        </w:tc>
                        <w:tc>
                          <w:tcPr>
                            <w:tcW w:w="1418" w:type="dxa"/>
                            <w:shd w:val="clear" w:color="auto" w:fill="0077B3" w:themeFill="accent1"/>
                          </w:tcPr>
                          <w:p w14:paraId="3E26435E" w14:textId="77777777" w:rsidR="007A5154" w:rsidRDefault="007A5154" w:rsidP="007A5154"/>
                        </w:tc>
                      </w:tr>
                      <w:tr w:rsidR="007A5154" w14:paraId="15DF7A06" w14:textId="77777777" w:rsidTr="007A5154">
                        <w:trPr>
                          <w:trHeight w:hRule="exact" w:val="454"/>
                        </w:trPr>
                        <w:tc>
                          <w:tcPr>
                            <w:tcW w:w="284" w:type="dxa"/>
                            <w:shd w:val="clear" w:color="auto" w:fill="0077B3" w:themeFill="accent1"/>
                          </w:tcPr>
                          <w:p w14:paraId="7D899779" w14:textId="77777777" w:rsidR="007A5154" w:rsidRDefault="007A5154" w:rsidP="007A5154"/>
                        </w:tc>
                        <w:tc>
                          <w:tcPr>
                            <w:tcW w:w="7937" w:type="dxa"/>
                            <w:tcBorders>
                              <w:top w:val="single" w:sz="8" w:space="0" w:color="FFFFFF" w:themeColor="background1"/>
                            </w:tcBorders>
                            <w:shd w:val="clear" w:color="auto" w:fill="0077B3" w:themeFill="accent1"/>
                          </w:tcPr>
                          <w:p w14:paraId="2284FB37" w14:textId="77777777" w:rsidR="007A5154" w:rsidRDefault="007A5154" w:rsidP="007A5154"/>
                        </w:tc>
                        <w:tc>
                          <w:tcPr>
                            <w:tcW w:w="2268" w:type="dxa"/>
                            <w:tcBorders>
                              <w:top w:val="single" w:sz="8" w:space="0" w:color="FFFFFF" w:themeColor="background1"/>
                            </w:tcBorders>
                            <w:shd w:val="clear" w:color="auto" w:fill="0077B3" w:themeFill="accent1"/>
                          </w:tcPr>
                          <w:p w14:paraId="62A62301" w14:textId="77777777" w:rsidR="007A5154" w:rsidRDefault="007A5154" w:rsidP="007A5154"/>
                        </w:tc>
                        <w:tc>
                          <w:tcPr>
                            <w:tcW w:w="1418" w:type="dxa"/>
                            <w:shd w:val="clear" w:color="auto" w:fill="0077B3" w:themeFill="accent1"/>
                          </w:tcPr>
                          <w:p w14:paraId="1A99B5C8" w14:textId="77777777" w:rsidR="007A5154" w:rsidRDefault="007A5154" w:rsidP="007A5154"/>
                        </w:tc>
                      </w:tr>
                      <w:tr w:rsidR="007A5154" w14:paraId="2529E964" w14:textId="77777777" w:rsidTr="007A5154">
                        <w:trPr>
                          <w:cantSplit/>
                          <w:trHeight w:val="737"/>
                        </w:trPr>
                        <w:tc>
                          <w:tcPr>
                            <w:tcW w:w="284" w:type="dxa"/>
                            <w:shd w:val="clear" w:color="auto" w:fill="0077B3" w:themeFill="accent1"/>
                          </w:tcPr>
                          <w:p w14:paraId="3958ECC8" w14:textId="77777777" w:rsidR="007A5154" w:rsidRDefault="007A5154" w:rsidP="007A5154"/>
                        </w:tc>
                        <w:tc>
                          <w:tcPr>
                            <w:tcW w:w="7937" w:type="dxa"/>
                            <w:shd w:val="clear" w:color="auto" w:fill="0077B3" w:themeFill="accent1"/>
                          </w:tcPr>
                          <w:p w14:paraId="23807BC4" w14:textId="77777777" w:rsidR="007A5154" w:rsidRDefault="007A5154" w:rsidP="007A5154">
                            <w:pPr>
                              <w:pStyle w:val="Titel"/>
                            </w:pPr>
                            <w:r>
                              <w:t>Evaluering af arbejdet med den pædagogiske læreplan</w:t>
                            </w:r>
                          </w:p>
                        </w:tc>
                        <w:tc>
                          <w:tcPr>
                            <w:tcW w:w="2268" w:type="dxa"/>
                            <w:vMerge w:val="restart"/>
                            <w:shd w:val="clear" w:color="auto" w:fill="0077B3" w:themeFill="accent1"/>
                          </w:tcPr>
                          <w:p w14:paraId="1318D025" w14:textId="77777777" w:rsidR="007A5154" w:rsidRDefault="007A5154" w:rsidP="007A5154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3D9712EF" wp14:editId="67BE3928">
                                  <wp:extent cx="1274067" cy="1274067"/>
                                  <wp:effectExtent l="0" t="0" r="2540" b="2540"/>
                                  <wp:docPr id="1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Kompas_side_1_NY.pn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4067" cy="12740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18" w:type="dxa"/>
                            <w:shd w:val="clear" w:color="auto" w:fill="0077B3" w:themeFill="accent1"/>
                          </w:tcPr>
                          <w:p w14:paraId="39F5C8EC" w14:textId="77777777" w:rsidR="007A5154" w:rsidRDefault="007A5154" w:rsidP="007A5154"/>
                        </w:tc>
                      </w:tr>
                      <w:tr w:rsidR="007A5154" w14:paraId="198EA1D6" w14:textId="77777777" w:rsidTr="007A5154">
                        <w:trPr>
                          <w:cantSplit/>
                          <w:trHeight w:val="1077"/>
                        </w:trPr>
                        <w:tc>
                          <w:tcPr>
                            <w:tcW w:w="284" w:type="dxa"/>
                            <w:shd w:val="clear" w:color="auto" w:fill="0077B3" w:themeFill="accent1"/>
                          </w:tcPr>
                          <w:p w14:paraId="53EB6B22" w14:textId="77777777" w:rsidR="007A5154" w:rsidRDefault="007A5154" w:rsidP="007A5154"/>
                        </w:tc>
                        <w:tc>
                          <w:tcPr>
                            <w:tcW w:w="7937" w:type="dxa"/>
                            <w:shd w:val="clear" w:color="auto" w:fill="0077B3" w:themeFill="accent1"/>
                          </w:tcPr>
                          <w:sdt>
                            <w:sdtPr>
                              <w:id w:val="836268051"/>
                              <w:placeholder>
                                <w:docPart w:val="9B17470F8CE44D5BBF58D9A64054C7E9"/>
                              </w:placeholder>
                              <w:dataBinding w:prefixMappings="xmlns:ns0='http://www.getsharp.dk/gsit_eva_laereplan' " w:xpath="/ns0:gsit_EVA_laereplan[1]/ns0:dokumentinfo[1]/ns0:dagtilbudsnavn[1]" w:storeItemID="{D44A66B1-F680-485B-B6D8-DF618F4B95EC}"/>
                              <w:text/>
                            </w:sdtPr>
                            <w:sdtEndPr/>
                            <w:sdtContent>
                              <w:p w14:paraId="0979CDF9" w14:textId="0608EF7E" w:rsidR="007A5154" w:rsidRDefault="007A5154" w:rsidP="007A5154">
                                <w:pPr>
                                  <w:pStyle w:val="Undertitel"/>
                                </w:pPr>
                                <w:r>
                                  <w:t>Odden daginstitution, herunder Bakskuld</w:t>
                                </w:r>
                              </w:p>
                            </w:sdtContent>
                          </w:sdt>
                          <w:sdt>
                            <w:sdtPr>
                              <w:id w:val="-649517404"/>
                              <w:placeholder>
                                <w:docPart w:val="9D6AC8C54C8D4988B12E5E40D4AFFA9B"/>
                              </w:placeholder>
                              <w:dataBinding w:prefixMappings="xmlns:ns0='http://www.getsharp.dk/gsit_eva_laereplan' " w:xpath="/ns0:gsit_EVA_laereplan[1]/ns0:dokumentinfo[1]/ns0:aarstal[1]" w:storeItemID="{D44A66B1-F680-485B-B6D8-DF618F4B95EC}"/>
                              <w:text/>
                            </w:sdtPr>
                            <w:sdtEndPr/>
                            <w:sdtContent>
                              <w:p w14:paraId="20DF7C09" w14:textId="77777777" w:rsidR="007A5154" w:rsidRDefault="004B6543" w:rsidP="007A5154">
                                <w:pPr>
                                  <w:pStyle w:val="Undertitel"/>
                                  <w:spacing w:after="284"/>
                                </w:pPr>
                                <w:r>
                                  <w:t>2025</w:t>
                                </w:r>
                              </w:p>
                            </w:sdtContent>
                          </w:sdt>
                        </w:tc>
                        <w:tc>
                          <w:tcPr>
                            <w:tcW w:w="2268" w:type="dxa"/>
                            <w:vMerge/>
                            <w:shd w:val="clear" w:color="auto" w:fill="0077B3" w:themeFill="accent1"/>
                          </w:tcPr>
                          <w:p w14:paraId="38A6300C" w14:textId="77777777" w:rsidR="007A5154" w:rsidRDefault="007A5154" w:rsidP="007A5154"/>
                        </w:tc>
                        <w:tc>
                          <w:tcPr>
                            <w:tcW w:w="1418" w:type="dxa"/>
                            <w:shd w:val="clear" w:color="auto" w:fill="0077B3" w:themeFill="accent1"/>
                          </w:tcPr>
                          <w:p w14:paraId="5A8E20D6" w14:textId="77777777" w:rsidR="007A5154" w:rsidRDefault="007A5154" w:rsidP="007A5154"/>
                        </w:tc>
                      </w:tr>
                    </w:tbl>
                    <w:p w14:paraId="0FE35E65" w14:textId="77777777" w:rsidR="00924C1F" w:rsidRDefault="00D83FBE" w:rsidP="002015E8">
                      <w:pPr>
                        <w:jc w:val="center"/>
                        <w:rPr>
                          <w:noProof/>
                          <w:lang w:eastAsia="da-DK"/>
                        </w:rPr>
                      </w:pPr>
                      <w:r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07A3A7AD" wp14:editId="2C6439CB">
                            <wp:extent cx="7206291" cy="45719"/>
                            <wp:effectExtent l="0" t="0" r="0" b="0"/>
                            <wp:docPr id="2" name="Billed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0" y="0"/>
                                      <a:ext cx="12358825" cy="784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83FBE"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1C09DF17" wp14:editId="41C02DA0">
                            <wp:extent cx="7400925" cy="6439267"/>
                            <wp:effectExtent l="0" t="0" r="0" b="0"/>
                            <wp:docPr id="35" name="Billede 35" descr="W:\billede til Eva fx forside_files\a3b4b38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W:\billede til Eva fx forside_files\a3b4b38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17297" cy="64535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24C1F"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04A33CC7" wp14:editId="055F561E">
                            <wp:extent cx="7553325" cy="10682514"/>
                            <wp:effectExtent l="0" t="0" r="0" b="0"/>
                            <wp:docPr id="5" name="Picture 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53325" cy="106825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2B83729" w14:textId="77777777" w:rsidR="00730EFC" w:rsidRPr="00730EFC" w:rsidRDefault="00730EFC" w:rsidP="00730EFC"/>
    <w:tbl>
      <w:tblPr>
        <w:tblStyle w:val="1Tabelfelt"/>
        <w:tblW w:w="0" w:type="auto"/>
        <w:tblBorders>
          <w:top w:val="single" w:sz="8" w:space="0" w:color="0077B3" w:themeColor="accent1"/>
          <w:bottom w:val="single" w:sz="4" w:space="0" w:color="0077B3" w:themeColor="accent1"/>
        </w:tblBorders>
        <w:tblLayout w:type="fixed"/>
        <w:tblCellMar>
          <w:right w:w="0" w:type="dxa"/>
        </w:tblCellMar>
        <w:tblLook w:val="04A0" w:firstRow="1" w:lastRow="0" w:firstColumn="1" w:lastColumn="0" w:noHBand="0" w:noVBand="1"/>
      </w:tblPr>
      <w:tblGrid>
        <w:gridCol w:w="6986"/>
        <w:gridCol w:w="2590"/>
      </w:tblGrid>
      <w:tr w:rsidR="006C01ED" w:rsidRPr="006406AA" w14:paraId="507C045F" w14:textId="77777777" w:rsidTr="00D735CC">
        <w:trPr>
          <w:cantSplit/>
          <w:trHeight w:hRule="exact" w:val="3064"/>
        </w:trPr>
        <w:tc>
          <w:tcPr>
            <w:tcW w:w="6986" w:type="dxa"/>
            <w:tcBorders>
              <w:top w:val="nil"/>
              <w:bottom w:val="nil"/>
            </w:tcBorders>
          </w:tcPr>
          <w:p w14:paraId="31285256" w14:textId="6699032A" w:rsidR="006C01ED" w:rsidRPr="006406AA" w:rsidRDefault="008F00B7" w:rsidP="006F1048">
            <w:pPr>
              <w:pStyle w:val="Overskrift1"/>
              <w:rPr>
                <w:color w:val="0077B3" w:themeColor="accent1"/>
              </w:rPr>
            </w:pPr>
            <w:r>
              <w:rPr>
                <w:color w:val="0077B3" w:themeColor="accent1"/>
              </w:rPr>
              <w:t xml:space="preserve">Målrettet fokus på at arbejde med </w:t>
            </w:r>
            <w:r w:rsidR="00CA396F">
              <w:rPr>
                <w:color w:val="0077B3" w:themeColor="accent1"/>
              </w:rPr>
              <w:t>den p</w:t>
            </w:r>
            <w:r w:rsidR="006C01ED">
              <w:rPr>
                <w:color w:val="0077B3" w:themeColor="accent1"/>
              </w:rPr>
              <w:t>ædagogisk</w:t>
            </w:r>
            <w:r w:rsidR="00CA396F">
              <w:rPr>
                <w:color w:val="0077B3" w:themeColor="accent1"/>
              </w:rPr>
              <w:t>e</w:t>
            </w:r>
            <w:r w:rsidR="006C01ED">
              <w:rPr>
                <w:color w:val="0077B3" w:themeColor="accent1"/>
              </w:rPr>
              <w:t xml:space="preserve"> </w:t>
            </w:r>
            <w:r w:rsidR="00CA396F">
              <w:rPr>
                <w:color w:val="0077B3" w:themeColor="accent1"/>
              </w:rPr>
              <w:t>læreplan</w:t>
            </w:r>
            <w:r>
              <w:rPr>
                <w:color w:val="0077B3" w:themeColor="accent1"/>
              </w:rPr>
              <w:t xml:space="preserve"> og løbende evaluering af pædagogisk/faglig praksis</w:t>
            </w:r>
          </w:p>
        </w:tc>
        <w:tc>
          <w:tcPr>
            <w:tcW w:w="2590" w:type="dxa"/>
            <w:tcBorders>
              <w:top w:val="nil"/>
              <w:bottom w:val="nil"/>
            </w:tcBorders>
          </w:tcPr>
          <w:p w14:paraId="72EB85E1" w14:textId="77777777" w:rsidR="006C01ED" w:rsidRDefault="006C01ED" w:rsidP="00730558">
            <w:pPr>
              <w:jc w:val="center"/>
              <w:rPr>
                <w:color w:val="0077B3" w:themeColor="accent1"/>
              </w:rPr>
            </w:pPr>
            <w:r>
              <w:rPr>
                <w:noProof/>
                <w:color w:val="0077B3" w:themeColor="accent1"/>
                <w:lang w:eastAsia="da-DK"/>
              </w:rPr>
              <w:drawing>
                <wp:inline distT="0" distB="0" distL="0" distR="0" wp14:anchorId="54AD4601" wp14:editId="4583C457">
                  <wp:extent cx="1620000" cy="20556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20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C07F43" w14:textId="77777777" w:rsidR="006C01ED" w:rsidRDefault="006C01ED" w:rsidP="006F1048">
      <w:pPr>
        <w:pStyle w:val="TyndBl"/>
      </w:pPr>
    </w:p>
    <w:p w14:paraId="33DF0382" w14:textId="77777777" w:rsidR="00B02D50" w:rsidRDefault="00B02D50" w:rsidP="00D43DCC">
      <w:pPr>
        <w:pStyle w:val="MiniPara"/>
      </w:pPr>
    </w:p>
    <w:p w14:paraId="0D9667B9" w14:textId="77777777" w:rsidR="00B02D50" w:rsidRDefault="00B02D50" w:rsidP="00B02D50">
      <w:pPr>
        <w:pStyle w:val="TykBl"/>
      </w:pPr>
    </w:p>
    <w:p w14:paraId="5E15E159" w14:textId="77777777" w:rsidR="00D43DCC" w:rsidRPr="00D43DCC" w:rsidRDefault="00D43DCC" w:rsidP="00D43DCC">
      <w:pPr>
        <w:pStyle w:val="MiniPara"/>
      </w:pPr>
    </w:p>
    <w:p w14:paraId="5928A4E1" w14:textId="77777777" w:rsidR="004B6543" w:rsidRDefault="004B6543" w:rsidP="004B6543"/>
    <w:p w14:paraId="49D0943C" w14:textId="77777777" w:rsidR="003D2862" w:rsidRDefault="003D2862" w:rsidP="001E73C6">
      <w:pPr>
        <w:pStyle w:val="Tekst5bl"/>
        <w:rPr>
          <w:sz w:val="24"/>
          <w:szCs w:val="24"/>
        </w:rPr>
      </w:pPr>
    </w:p>
    <w:p w14:paraId="112B69AE" w14:textId="4981E83D" w:rsidR="003D2862" w:rsidRPr="003D2862" w:rsidRDefault="001E73C6" w:rsidP="003D2862">
      <w:pPr>
        <w:pStyle w:val="Tekst5bl"/>
        <w:rPr>
          <w:sz w:val="24"/>
          <w:szCs w:val="24"/>
        </w:rPr>
      </w:pPr>
      <w:r w:rsidRPr="003D2862">
        <w:rPr>
          <w:sz w:val="24"/>
          <w:szCs w:val="24"/>
        </w:rPr>
        <w:t>Hvilke dele af vores pædagogiske læringsmiljø har vi haft særlig fokus på de sidste 2 år</w:t>
      </w:r>
    </w:p>
    <w:p w14:paraId="6F808317" w14:textId="53F40E4E" w:rsidR="003D2862" w:rsidRPr="001C7F14" w:rsidRDefault="001E73C6" w:rsidP="003D2862">
      <w:pPr>
        <w:pStyle w:val="Bullettekst2"/>
        <w:numPr>
          <w:ilvl w:val="0"/>
          <w:numId w:val="0"/>
        </w:numPr>
        <w:spacing w:after="0"/>
        <w:ind w:left="360" w:hanging="360"/>
        <w:rPr>
          <w:b/>
          <w:bCs/>
        </w:rPr>
      </w:pPr>
      <w:r w:rsidRPr="001C7F14">
        <w:rPr>
          <w:b/>
          <w:bCs/>
        </w:rPr>
        <w:t>Legen og den voksnes rolle</w:t>
      </w:r>
    </w:p>
    <w:p w14:paraId="18EC49CC" w14:textId="055FB806" w:rsidR="001E73C6" w:rsidRDefault="001E73C6" w:rsidP="001E73C6">
      <w:pPr>
        <w:rPr>
          <w:sz w:val="22"/>
          <w:szCs w:val="22"/>
        </w:rPr>
      </w:pPr>
      <w:r w:rsidRPr="001E73C6">
        <w:rPr>
          <w:sz w:val="22"/>
          <w:szCs w:val="22"/>
        </w:rPr>
        <w:t>Vi har arbejdet med at følge børnenes spor i legen, været nysgerrige på legen</w:t>
      </w:r>
      <w:r w:rsidR="00066111">
        <w:rPr>
          <w:sz w:val="22"/>
          <w:szCs w:val="22"/>
        </w:rPr>
        <w:t>,</w:t>
      </w:r>
      <w:r w:rsidRPr="001E73C6">
        <w:rPr>
          <w:sz w:val="22"/>
          <w:szCs w:val="22"/>
        </w:rPr>
        <w:t xml:space="preserve"> som en stor del af børns udvikling, samt skabt mulighed og rum for den gode leg.</w:t>
      </w:r>
    </w:p>
    <w:p w14:paraId="4E24EBD8" w14:textId="77777777" w:rsidR="001E73C6" w:rsidRPr="001E73C6" w:rsidRDefault="001E73C6" w:rsidP="001E73C6">
      <w:pPr>
        <w:rPr>
          <w:sz w:val="22"/>
          <w:szCs w:val="22"/>
        </w:rPr>
      </w:pPr>
    </w:p>
    <w:p w14:paraId="0652D691" w14:textId="5D882DAB" w:rsidR="003D2862" w:rsidRPr="001C7F14" w:rsidRDefault="001E73C6" w:rsidP="003D2862">
      <w:pPr>
        <w:pStyle w:val="Bullettekst2"/>
        <w:numPr>
          <w:ilvl w:val="0"/>
          <w:numId w:val="0"/>
        </w:numPr>
        <w:spacing w:after="0"/>
        <w:ind w:left="360" w:hanging="360"/>
        <w:rPr>
          <w:b/>
          <w:bCs/>
        </w:rPr>
      </w:pPr>
      <w:r w:rsidRPr="001C7F14">
        <w:rPr>
          <w:b/>
          <w:bCs/>
        </w:rPr>
        <w:t>Fri for Mobberi materialet og implementeringen</w:t>
      </w:r>
    </w:p>
    <w:p w14:paraId="7086A136" w14:textId="77777777" w:rsidR="001E73C6" w:rsidRDefault="001E73C6" w:rsidP="001E73C6">
      <w:pPr>
        <w:rPr>
          <w:sz w:val="22"/>
          <w:szCs w:val="22"/>
        </w:rPr>
      </w:pPr>
      <w:r w:rsidRPr="001E73C6">
        <w:rPr>
          <w:sz w:val="22"/>
          <w:szCs w:val="22"/>
        </w:rPr>
        <w:t xml:space="preserve">Vi har aktivt være inde og bruge materialet mere i grupperne, hvor der er arbejdet med venskaber og hvordan man får venner og behandler sine venner. </w:t>
      </w:r>
    </w:p>
    <w:p w14:paraId="6D953347" w14:textId="77777777" w:rsidR="001E73C6" w:rsidRDefault="001E73C6" w:rsidP="001E73C6">
      <w:pPr>
        <w:rPr>
          <w:sz w:val="22"/>
          <w:szCs w:val="22"/>
        </w:rPr>
      </w:pPr>
    </w:p>
    <w:p w14:paraId="642FA3DF" w14:textId="64E48294" w:rsidR="001E73C6" w:rsidRDefault="001E73C6" w:rsidP="001E73C6">
      <w:pPr>
        <w:rPr>
          <w:sz w:val="22"/>
          <w:szCs w:val="22"/>
        </w:rPr>
      </w:pPr>
      <w:r w:rsidRPr="001E73C6">
        <w:rPr>
          <w:sz w:val="22"/>
          <w:szCs w:val="22"/>
        </w:rPr>
        <w:t xml:space="preserve">Vi har også indført en ny tradition. Et fælles arrangement - vores årlige Bamse stafet, hvor vi hylder fællesskabet og har inviteret Fanø vuggestue og børnehave med </w:t>
      </w:r>
      <w:r w:rsidR="00066111">
        <w:rPr>
          <w:sz w:val="22"/>
          <w:szCs w:val="22"/>
        </w:rPr>
        <w:t>til arrangementet</w:t>
      </w:r>
      <w:r w:rsidRPr="001E73C6">
        <w:rPr>
          <w:sz w:val="22"/>
          <w:szCs w:val="22"/>
        </w:rPr>
        <w:t>.</w:t>
      </w:r>
    </w:p>
    <w:p w14:paraId="419DBF3D" w14:textId="77777777" w:rsidR="001E73C6" w:rsidRPr="001E73C6" w:rsidRDefault="001E73C6" w:rsidP="001E73C6">
      <w:pPr>
        <w:rPr>
          <w:b/>
          <w:bCs/>
          <w:sz w:val="22"/>
          <w:szCs w:val="22"/>
        </w:rPr>
      </w:pPr>
    </w:p>
    <w:p w14:paraId="5A44591C" w14:textId="3EE2E8B5" w:rsidR="003D2862" w:rsidRPr="001C7F14" w:rsidRDefault="001E73C6" w:rsidP="003D2862">
      <w:pPr>
        <w:pStyle w:val="Bullettekst2"/>
        <w:numPr>
          <w:ilvl w:val="0"/>
          <w:numId w:val="0"/>
        </w:numPr>
        <w:spacing w:after="0"/>
        <w:ind w:left="360" w:hanging="360"/>
        <w:rPr>
          <w:b/>
          <w:bCs/>
        </w:rPr>
      </w:pPr>
      <w:r w:rsidRPr="001C7F14">
        <w:rPr>
          <w:b/>
          <w:bCs/>
        </w:rPr>
        <w:t>Børnegrupper</w:t>
      </w:r>
    </w:p>
    <w:p w14:paraId="6CB8519E" w14:textId="7847FCE9" w:rsidR="001E73C6" w:rsidRDefault="001E73C6" w:rsidP="001E73C6">
      <w:pPr>
        <w:rPr>
          <w:sz w:val="22"/>
          <w:szCs w:val="22"/>
        </w:rPr>
      </w:pPr>
      <w:r w:rsidRPr="001E73C6">
        <w:rPr>
          <w:sz w:val="22"/>
          <w:szCs w:val="22"/>
        </w:rPr>
        <w:t xml:space="preserve">Institutionen er i konstant forandring og vi skal hele tiden omstille os på de børnegrupper der er og dygtiggøre os med fokus på børneperspektivet. </w:t>
      </w:r>
    </w:p>
    <w:p w14:paraId="45567DF9" w14:textId="77777777" w:rsidR="001E73C6" w:rsidRDefault="001E73C6" w:rsidP="001E73C6">
      <w:pPr>
        <w:rPr>
          <w:sz w:val="22"/>
          <w:szCs w:val="22"/>
        </w:rPr>
      </w:pPr>
    </w:p>
    <w:p w14:paraId="7C909E59" w14:textId="77777777" w:rsidR="001E73C6" w:rsidRDefault="001E73C6" w:rsidP="001E73C6">
      <w:pPr>
        <w:rPr>
          <w:sz w:val="22"/>
          <w:szCs w:val="22"/>
        </w:rPr>
      </w:pPr>
      <w:r w:rsidRPr="001E73C6">
        <w:rPr>
          <w:sz w:val="22"/>
          <w:szCs w:val="22"/>
        </w:rPr>
        <w:t xml:space="preserve">Vi arbejder med grupperne ved at have fokus på overgangene, fx hvad forventer vi, at børnene skal have udviklet inden de skal i den næste gruppe. </w:t>
      </w:r>
    </w:p>
    <w:p w14:paraId="4EF978EA" w14:textId="77777777" w:rsidR="001E73C6" w:rsidRDefault="001E73C6" w:rsidP="001E73C6">
      <w:pPr>
        <w:rPr>
          <w:sz w:val="22"/>
          <w:szCs w:val="22"/>
        </w:rPr>
      </w:pPr>
    </w:p>
    <w:p w14:paraId="4FC5D2D5" w14:textId="5317B14B" w:rsidR="001E73C6" w:rsidRDefault="001E73C6" w:rsidP="001E73C6">
      <w:pPr>
        <w:rPr>
          <w:sz w:val="22"/>
          <w:szCs w:val="22"/>
        </w:rPr>
      </w:pPr>
      <w:r w:rsidRPr="001E73C6">
        <w:rPr>
          <w:sz w:val="22"/>
          <w:szCs w:val="22"/>
        </w:rPr>
        <w:t>Har vi en gruppe med mange af et køn, skal der måske tænkes ind, at der skal andet legetøj eller aktiviteter til eller andet, der fanger netop denne gruppe.</w:t>
      </w:r>
    </w:p>
    <w:p w14:paraId="3A7F816D" w14:textId="48951667" w:rsidR="003D2862" w:rsidRDefault="001E73C6" w:rsidP="001E73C6">
      <w:pPr>
        <w:rPr>
          <w:sz w:val="22"/>
          <w:szCs w:val="22"/>
        </w:rPr>
      </w:pPr>
      <w:r w:rsidRPr="001E73C6">
        <w:rPr>
          <w:sz w:val="22"/>
          <w:szCs w:val="22"/>
        </w:rPr>
        <w:t>Hele tiden med børneperspektivet for øje.</w:t>
      </w:r>
    </w:p>
    <w:p w14:paraId="3041B817" w14:textId="77777777" w:rsidR="001E73C6" w:rsidRPr="001E73C6" w:rsidRDefault="001E73C6" w:rsidP="001E73C6">
      <w:pPr>
        <w:rPr>
          <w:sz w:val="22"/>
          <w:szCs w:val="22"/>
        </w:rPr>
      </w:pPr>
    </w:p>
    <w:p w14:paraId="7F7C2046" w14:textId="34F6BC9A" w:rsidR="001E73C6" w:rsidRPr="001C7F14" w:rsidRDefault="001E73C6" w:rsidP="001E73C6">
      <w:pPr>
        <w:pStyle w:val="Bullettekst2"/>
        <w:numPr>
          <w:ilvl w:val="0"/>
          <w:numId w:val="0"/>
        </w:numPr>
        <w:spacing w:after="0"/>
        <w:ind w:left="360" w:hanging="360"/>
        <w:rPr>
          <w:b/>
          <w:bCs/>
        </w:rPr>
      </w:pPr>
      <w:r w:rsidRPr="001C7F14">
        <w:rPr>
          <w:b/>
          <w:bCs/>
        </w:rPr>
        <w:t>De fysiske læringsmiljøe</w:t>
      </w:r>
      <w:r w:rsidR="00BD1B1E">
        <w:rPr>
          <w:b/>
          <w:bCs/>
        </w:rPr>
        <w:t>r</w:t>
      </w:r>
      <w:r w:rsidRPr="001C7F14">
        <w:rPr>
          <w:b/>
          <w:bCs/>
        </w:rPr>
        <w:t xml:space="preserve"> i fællesrummet</w:t>
      </w:r>
    </w:p>
    <w:p w14:paraId="2C7434BB" w14:textId="7E16E907" w:rsidR="001E73C6" w:rsidRDefault="001E73C6" w:rsidP="001E73C6">
      <w:pPr>
        <w:rPr>
          <w:sz w:val="22"/>
          <w:szCs w:val="22"/>
        </w:rPr>
      </w:pPr>
      <w:r w:rsidRPr="001E73C6">
        <w:rPr>
          <w:sz w:val="22"/>
          <w:szCs w:val="22"/>
        </w:rPr>
        <w:t>Der er blevet arbejdet med vores fysiske læringsmiljøer, med fokus på at gøre det spændende og indbydende. Man skal kunne se hvad man kan lege i de forskellige miljøer</w:t>
      </w:r>
      <w:r w:rsidR="006A4088">
        <w:rPr>
          <w:sz w:val="22"/>
          <w:szCs w:val="22"/>
        </w:rPr>
        <w:t>.</w:t>
      </w:r>
    </w:p>
    <w:p w14:paraId="074879E8" w14:textId="77777777" w:rsidR="001E73C6" w:rsidRDefault="001E73C6" w:rsidP="001E73C6">
      <w:pPr>
        <w:rPr>
          <w:sz w:val="22"/>
          <w:szCs w:val="22"/>
        </w:rPr>
      </w:pPr>
    </w:p>
    <w:p w14:paraId="57EF237A" w14:textId="0117C0B4" w:rsidR="001E73C6" w:rsidRDefault="001E73C6" w:rsidP="001E73C6">
      <w:pPr>
        <w:rPr>
          <w:sz w:val="22"/>
          <w:szCs w:val="22"/>
        </w:rPr>
      </w:pPr>
      <w:r w:rsidRPr="001E73C6">
        <w:rPr>
          <w:sz w:val="22"/>
          <w:szCs w:val="22"/>
        </w:rPr>
        <w:t>Der er blevet lavet et naturhjørne flot udsmykket med masser af naturrelateret materiale som følekasser, bøger, spil og udstoppede dyr samt flotte plakater.</w:t>
      </w:r>
    </w:p>
    <w:p w14:paraId="026C4483" w14:textId="77777777" w:rsidR="001E73C6" w:rsidRPr="001E73C6" w:rsidRDefault="001E73C6" w:rsidP="001E73C6">
      <w:pPr>
        <w:rPr>
          <w:sz w:val="22"/>
          <w:szCs w:val="22"/>
        </w:rPr>
      </w:pPr>
    </w:p>
    <w:p w14:paraId="0C30D784" w14:textId="77777777" w:rsidR="001E73C6" w:rsidRDefault="001E73C6" w:rsidP="001E73C6">
      <w:pPr>
        <w:rPr>
          <w:sz w:val="22"/>
          <w:szCs w:val="22"/>
        </w:rPr>
      </w:pPr>
      <w:r w:rsidRPr="001E73C6">
        <w:rPr>
          <w:sz w:val="22"/>
          <w:szCs w:val="22"/>
        </w:rPr>
        <w:t>Der er lavet en flot restaurant med alt udstyr man kunne ønske sig i en restaurant med lys og halvtag, vindue osv.</w:t>
      </w:r>
    </w:p>
    <w:p w14:paraId="5592EC7A" w14:textId="77777777" w:rsidR="001E73C6" w:rsidRPr="001E73C6" w:rsidRDefault="001E73C6" w:rsidP="001E73C6">
      <w:pPr>
        <w:rPr>
          <w:sz w:val="22"/>
          <w:szCs w:val="22"/>
        </w:rPr>
      </w:pPr>
    </w:p>
    <w:p w14:paraId="48C88E69" w14:textId="77777777" w:rsidR="001E73C6" w:rsidRPr="001E73C6" w:rsidRDefault="001E73C6" w:rsidP="001E73C6">
      <w:pPr>
        <w:rPr>
          <w:sz w:val="22"/>
          <w:szCs w:val="22"/>
        </w:rPr>
      </w:pPr>
      <w:r w:rsidRPr="001E73C6">
        <w:rPr>
          <w:sz w:val="22"/>
          <w:szCs w:val="22"/>
        </w:rPr>
        <w:t>Der er arbejdet med et teaterrum med spejle, klæd ud tøj og musik.</w:t>
      </w:r>
    </w:p>
    <w:p w14:paraId="510C3978" w14:textId="77777777" w:rsidR="001E73C6" w:rsidRPr="001E73C6" w:rsidRDefault="001E73C6" w:rsidP="001E73C6">
      <w:pPr>
        <w:rPr>
          <w:sz w:val="22"/>
          <w:szCs w:val="22"/>
        </w:rPr>
      </w:pPr>
      <w:r w:rsidRPr="001E73C6">
        <w:rPr>
          <w:sz w:val="22"/>
          <w:szCs w:val="22"/>
        </w:rPr>
        <w:t>Vi fortsætter med at udvikle på de fysiske læringsmiljøerne i de næste 2 år.</w:t>
      </w:r>
    </w:p>
    <w:p w14:paraId="0DF54CF8" w14:textId="77777777" w:rsidR="001E73C6" w:rsidRPr="009A0BBF" w:rsidRDefault="001E73C6" w:rsidP="001E73C6"/>
    <w:p w14:paraId="7F73574B" w14:textId="77777777" w:rsidR="001E73C6" w:rsidRDefault="001E73C6" w:rsidP="001E73C6">
      <w:pPr>
        <w:pStyle w:val="Bullettekst2"/>
        <w:numPr>
          <w:ilvl w:val="0"/>
          <w:numId w:val="0"/>
        </w:numPr>
        <w:ind w:left="360" w:hanging="360"/>
        <w:rPr>
          <w:b/>
          <w:bCs/>
        </w:rPr>
      </w:pPr>
    </w:p>
    <w:p w14:paraId="5D059CF0" w14:textId="02797BD3" w:rsidR="001E73C6" w:rsidRPr="001C7F14" w:rsidRDefault="001E73C6" w:rsidP="001E73C6">
      <w:pPr>
        <w:pStyle w:val="Bullettekst2"/>
        <w:numPr>
          <w:ilvl w:val="0"/>
          <w:numId w:val="0"/>
        </w:numPr>
        <w:spacing w:after="0"/>
        <w:ind w:left="360" w:hanging="360"/>
        <w:rPr>
          <w:b/>
          <w:bCs/>
        </w:rPr>
      </w:pPr>
      <w:r w:rsidRPr="001C7F14">
        <w:rPr>
          <w:b/>
          <w:bCs/>
        </w:rPr>
        <w:t>Fælles dage</w:t>
      </w:r>
      <w:r>
        <w:rPr>
          <w:b/>
          <w:bCs/>
        </w:rPr>
        <w:t xml:space="preserve"> og mesterlære</w:t>
      </w:r>
    </w:p>
    <w:p w14:paraId="6811FF59" w14:textId="17E72BF1" w:rsidR="001E73C6" w:rsidRDefault="001E73C6" w:rsidP="001E73C6">
      <w:pPr>
        <w:pStyle w:val="Bullettekst2"/>
        <w:numPr>
          <w:ilvl w:val="0"/>
          <w:numId w:val="0"/>
        </w:numPr>
      </w:pPr>
      <w:r>
        <w:lastRenderedPageBreak/>
        <w:t xml:space="preserve">Der har været fuld fokus på vores mandage og fredage, hvor dagen starter med en fælle samling for alle børn i børnehaven. </w:t>
      </w:r>
    </w:p>
    <w:p w14:paraId="157DE827" w14:textId="77777777" w:rsidR="001E73C6" w:rsidRPr="001C7F14" w:rsidRDefault="001E73C6" w:rsidP="001E73C6">
      <w:pPr>
        <w:pStyle w:val="Tekst3"/>
        <w:rPr>
          <w:sz w:val="22"/>
          <w:szCs w:val="22"/>
        </w:rPr>
      </w:pPr>
      <w:r w:rsidRPr="001C7F14">
        <w:rPr>
          <w:sz w:val="22"/>
          <w:szCs w:val="22"/>
        </w:rPr>
        <w:t xml:space="preserve">Vi har arbejdet med samlingerne, hvad fanger børnene, hvad skal de have ud af samlingen og </w:t>
      </w:r>
      <w:r>
        <w:rPr>
          <w:sz w:val="22"/>
          <w:szCs w:val="22"/>
        </w:rPr>
        <w:t xml:space="preserve">    </w:t>
      </w:r>
      <w:r w:rsidRPr="001C7F14">
        <w:rPr>
          <w:sz w:val="22"/>
          <w:szCs w:val="22"/>
        </w:rPr>
        <w:t>hvordan får vi sang, bevægelse og fokusord ind i samlingen. Fokusord er ord der vises i billeder og giver anledning til rigtig gode snakke med børnene</w:t>
      </w:r>
      <w:r>
        <w:rPr>
          <w:sz w:val="22"/>
          <w:szCs w:val="22"/>
        </w:rPr>
        <w:t>. Snakke, som</w:t>
      </w:r>
      <w:r w:rsidRPr="001C7F14">
        <w:rPr>
          <w:sz w:val="22"/>
          <w:szCs w:val="22"/>
        </w:rPr>
        <w:t xml:space="preserve"> styrker deres ordforråd.</w:t>
      </w:r>
    </w:p>
    <w:p w14:paraId="1A3FEC73" w14:textId="77777777" w:rsidR="001E73C6" w:rsidRPr="001C7F14" w:rsidRDefault="001E73C6" w:rsidP="001E73C6">
      <w:pPr>
        <w:pStyle w:val="Bullettekst2"/>
        <w:numPr>
          <w:ilvl w:val="0"/>
          <w:numId w:val="0"/>
        </w:numPr>
        <w:rPr>
          <w:szCs w:val="22"/>
        </w:rPr>
      </w:pPr>
      <w:r w:rsidRPr="00730EFC">
        <w:t>På fællessamlingen får børnene også mulighed for at vælge sig ind på de aktiviteter/værksteder der bliver tilbudt om formiddagen. Alle grupper er sammen og det giver både en mulighed for venskaber</w:t>
      </w:r>
      <w:r w:rsidRPr="001C7F14">
        <w:rPr>
          <w:szCs w:val="22"/>
        </w:rPr>
        <w:t xml:space="preserve"> på tværs af alder og mesterlære mellem de mindste og de største børn.</w:t>
      </w:r>
    </w:p>
    <w:p w14:paraId="215EA7CF" w14:textId="77777777" w:rsidR="001E73C6" w:rsidRDefault="001E73C6" w:rsidP="001E73C6">
      <w:pPr>
        <w:pStyle w:val="Bullettekst2"/>
        <w:numPr>
          <w:ilvl w:val="0"/>
          <w:numId w:val="0"/>
        </w:numPr>
        <w:ind w:left="360"/>
        <w:rPr>
          <w:b/>
          <w:bCs/>
        </w:rPr>
      </w:pPr>
    </w:p>
    <w:p w14:paraId="4758743C" w14:textId="77777777" w:rsidR="001E73C6" w:rsidRDefault="001E73C6" w:rsidP="001E73C6">
      <w:pPr>
        <w:pStyle w:val="Bullettekst2"/>
        <w:numPr>
          <w:ilvl w:val="0"/>
          <w:numId w:val="0"/>
        </w:numPr>
        <w:spacing w:after="0"/>
        <w:ind w:left="360" w:hanging="360"/>
        <w:rPr>
          <w:b/>
          <w:bCs/>
        </w:rPr>
      </w:pPr>
      <w:r w:rsidRPr="001C7F14">
        <w:rPr>
          <w:b/>
          <w:bCs/>
        </w:rPr>
        <w:t>Arbejdet med de faglige fyrtårne</w:t>
      </w:r>
    </w:p>
    <w:p w14:paraId="276FF8F1" w14:textId="77777777" w:rsidR="001E73C6" w:rsidRDefault="001E73C6" w:rsidP="001E73C6">
      <w:pPr>
        <w:pStyle w:val="Bullettekst2"/>
        <w:numPr>
          <w:ilvl w:val="0"/>
          <w:numId w:val="0"/>
        </w:numPr>
        <w:ind w:left="360" w:hanging="360"/>
      </w:pPr>
      <w:r w:rsidRPr="001C7F14">
        <w:t>Vi har 4 faglige fyrtårne i</w:t>
      </w:r>
      <w:r>
        <w:t xml:space="preserve"> alt.</w:t>
      </w:r>
    </w:p>
    <w:p w14:paraId="0DADF28C" w14:textId="77777777" w:rsidR="001E73C6" w:rsidRDefault="001E73C6" w:rsidP="001E73C6">
      <w:pPr>
        <w:pStyle w:val="Bullettekst2"/>
        <w:numPr>
          <w:ilvl w:val="0"/>
          <w:numId w:val="0"/>
        </w:numPr>
        <w:ind w:left="360" w:hanging="360"/>
      </w:pPr>
      <w:r>
        <w:t>En der står for leg, to for sprog, en for musik og en for krop og bevægelse.</w:t>
      </w:r>
    </w:p>
    <w:p w14:paraId="653E92CA" w14:textId="26ED6C3E" w:rsidR="001E73C6" w:rsidRDefault="001E73C6" w:rsidP="001E73C6">
      <w:r>
        <w:t>Fyrtårnets opgave er at have særlig fokus på det område man er tilknyttet, at indhente viden og forskning indenfor temaet, deltage i kurser og konferencer m.m.</w:t>
      </w:r>
    </w:p>
    <w:p w14:paraId="2EBAEB02" w14:textId="77777777" w:rsidR="001E73C6" w:rsidRDefault="001E73C6" w:rsidP="001E73C6"/>
    <w:p w14:paraId="2C92367C" w14:textId="739E4CA7" w:rsidR="001E73C6" w:rsidRDefault="001E73C6" w:rsidP="001E73C6">
      <w:r>
        <w:t xml:space="preserve">Man har som fagligt fyrtårn ansvar </w:t>
      </w:r>
      <w:r w:rsidR="00066111">
        <w:t>for</w:t>
      </w:r>
      <w:r>
        <w:t xml:space="preserve"> at involvere kollegerne omkring den viden</w:t>
      </w:r>
      <w:r w:rsidR="00066111">
        <w:t xml:space="preserve"> </w:t>
      </w:r>
      <w:r>
        <w:t>man tilegner sig og sikre at denne bliver implementeret i hele huset og ikke kun i den gruppe, som fyrtårnet er tilknyttet.</w:t>
      </w:r>
    </w:p>
    <w:p w14:paraId="00410A7E" w14:textId="77777777" w:rsidR="001E73C6" w:rsidRPr="001C7F14" w:rsidRDefault="001E73C6" w:rsidP="001E73C6">
      <w:pPr>
        <w:pStyle w:val="Bullettekst2"/>
        <w:numPr>
          <w:ilvl w:val="0"/>
          <w:numId w:val="0"/>
        </w:numPr>
        <w:ind w:left="360"/>
      </w:pPr>
      <w:r>
        <w:t xml:space="preserve"> </w:t>
      </w:r>
    </w:p>
    <w:p w14:paraId="5A3C3646" w14:textId="77777777" w:rsidR="001E73C6" w:rsidRDefault="001E73C6" w:rsidP="001E73C6">
      <w:pPr>
        <w:pStyle w:val="Bullettekst2"/>
        <w:numPr>
          <w:ilvl w:val="0"/>
          <w:numId w:val="0"/>
        </w:numPr>
        <w:spacing w:after="0"/>
        <w:ind w:left="360" w:hanging="360"/>
        <w:rPr>
          <w:b/>
          <w:bCs/>
        </w:rPr>
      </w:pPr>
      <w:r>
        <w:rPr>
          <w:b/>
          <w:bCs/>
        </w:rPr>
        <w:t>N</w:t>
      </w:r>
      <w:r w:rsidRPr="001C7F14">
        <w:rPr>
          <w:b/>
          <w:bCs/>
        </w:rPr>
        <w:t>aturvejleder</w:t>
      </w:r>
    </w:p>
    <w:p w14:paraId="52FB059B" w14:textId="77777777" w:rsidR="001E73C6" w:rsidRDefault="001E73C6" w:rsidP="001E73C6">
      <w:pPr>
        <w:pStyle w:val="Bullettekst2"/>
        <w:numPr>
          <w:ilvl w:val="0"/>
          <w:numId w:val="0"/>
        </w:numPr>
        <w:ind w:left="360" w:hanging="360"/>
      </w:pPr>
      <w:r>
        <w:t>Vi har hver uge et samarbejde med vores naturvejleder, det gælder alle grupper.</w:t>
      </w:r>
    </w:p>
    <w:p w14:paraId="0D5E5FEB" w14:textId="69BBC3EE" w:rsidR="008F00B7" w:rsidRPr="00BD1B1E" w:rsidRDefault="001E73C6" w:rsidP="001E73C6">
      <w:pPr>
        <w:rPr>
          <w:sz w:val="22"/>
          <w:szCs w:val="22"/>
        </w:rPr>
      </w:pPr>
      <w:r w:rsidRPr="00BD1B1E">
        <w:rPr>
          <w:sz w:val="22"/>
          <w:szCs w:val="22"/>
        </w:rPr>
        <w:t>Det er en kæmpe inspiration at se dem arbejde og børnene er 100% optagede af det</w:t>
      </w:r>
      <w:r w:rsidR="00BD1B1E">
        <w:rPr>
          <w:sz w:val="22"/>
          <w:szCs w:val="22"/>
        </w:rPr>
        <w:t>,</w:t>
      </w:r>
      <w:r w:rsidRPr="00BD1B1E">
        <w:rPr>
          <w:sz w:val="22"/>
          <w:szCs w:val="22"/>
        </w:rPr>
        <w:t xml:space="preserve"> vi skal lære om naturen den pågældende dag. Vi mødes både i institutionen og ude i Fanøs skønne natur. Vi synes det er vigtig at børnene lærer om det sted de bor, hvad findes der af dyr i vores natur her på øen, hvad lever de af og hvad vokser der af planter rundt omkring os.</w:t>
      </w:r>
    </w:p>
    <w:p w14:paraId="4ECC071D" w14:textId="77777777" w:rsidR="00BD1B1E" w:rsidRDefault="00BD1B1E" w:rsidP="001E73C6"/>
    <w:p w14:paraId="00C8539A" w14:textId="0741A3BD" w:rsidR="001E73C6" w:rsidRDefault="00C77981" w:rsidP="00C77981">
      <w:pPr>
        <w:jc w:val="center"/>
      </w:pPr>
      <w:r w:rsidRPr="00C77981">
        <w:rPr>
          <w:noProof/>
        </w:rPr>
        <w:drawing>
          <wp:inline distT="0" distB="0" distL="0" distR="0" wp14:anchorId="44D7BCAA" wp14:editId="36BDEE98">
            <wp:extent cx="3319503" cy="2212887"/>
            <wp:effectExtent l="114300" t="114300" r="109855" b="149860"/>
            <wp:docPr id="444034119" name="Billede 1" descr="Et billede, der indeholder person, tøj, Ansigt, udendø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034119" name="Billede 1" descr="Et billede, der indeholder person, tøj, Ansigt, udendørs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52916" cy="22351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3B4C549" w14:textId="35CE75A5" w:rsidR="00C77981" w:rsidRDefault="00C77981" w:rsidP="00C77981">
      <w:pPr>
        <w:jc w:val="center"/>
      </w:pPr>
      <w:r>
        <w:t>AI – genereret billede</w:t>
      </w:r>
    </w:p>
    <w:p w14:paraId="2362B25F" w14:textId="77777777" w:rsidR="00C77981" w:rsidRDefault="00C77981" w:rsidP="00C77981">
      <w:pPr>
        <w:jc w:val="center"/>
      </w:pPr>
    </w:p>
    <w:p w14:paraId="6C53D76B" w14:textId="77777777" w:rsidR="00C77981" w:rsidRDefault="00C77981" w:rsidP="00C77981">
      <w:pPr>
        <w:jc w:val="center"/>
      </w:pPr>
    </w:p>
    <w:p w14:paraId="7B35AA96" w14:textId="2729583F" w:rsidR="006E41D2" w:rsidRDefault="006E41D2" w:rsidP="006E41D2">
      <w:pPr>
        <w:pStyle w:val="Tekst5bl"/>
      </w:pPr>
      <w:r w:rsidRPr="003D2862">
        <w:rPr>
          <w:sz w:val="24"/>
          <w:szCs w:val="24"/>
        </w:rPr>
        <w:t>Hvordan har vi organiseret vores evalueringskultur</w:t>
      </w:r>
    </w:p>
    <w:p w14:paraId="54DE4516" w14:textId="77777777" w:rsidR="006E41D2" w:rsidRPr="006E41D2" w:rsidRDefault="006E41D2" w:rsidP="006E41D2">
      <w:pPr>
        <w:pStyle w:val="Bullettekst2"/>
      </w:pPr>
      <w:r w:rsidRPr="006E41D2">
        <w:t>Vi arbejder med at lægge evaluering ind systematisk i alle vores møder, for at skabe en god evalueringskultur. Vi skal hele tiden være sikre på, at vi får stillet skarpt på vores pædagogiske praksis. Det foregår på p-møder, stuemøder samt teammøder.</w:t>
      </w:r>
    </w:p>
    <w:p w14:paraId="6E0D3BED" w14:textId="374D8D07" w:rsidR="006E41D2" w:rsidRPr="006E41D2" w:rsidRDefault="006E41D2" w:rsidP="006E41D2">
      <w:pPr>
        <w:pStyle w:val="Bullettekst2"/>
      </w:pPr>
      <w:r w:rsidRPr="006E41D2">
        <w:lastRenderedPageBreak/>
        <w:t xml:space="preserve">Evaluering er blevet et fast punkt på vores stuemøder, som vi har hver 14. dag. Vi gennemgår det, som vi er i gang med at evaluere på det givne tidspunkt. Ledelsen har indlagt observationstimer rundt i afdelingerne, hvor der </w:t>
      </w:r>
      <w:r w:rsidR="006A4088">
        <w:t>er</w:t>
      </w:r>
      <w:r w:rsidRPr="006E41D2">
        <w:t xml:space="preserve"> fokus på kompetenceudvikling samt udvikling af læringsmiljøet i forhold til de ting, der arbejdes med.</w:t>
      </w:r>
    </w:p>
    <w:p w14:paraId="0CC0D243" w14:textId="4031ED4F" w:rsidR="006E41D2" w:rsidRPr="006E41D2" w:rsidRDefault="006E41D2" w:rsidP="006E41D2">
      <w:pPr>
        <w:pStyle w:val="Bullettekst2"/>
      </w:pPr>
      <w:r w:rsidRPr="006E41D2">
        <w:t xml:space="preserve">Vi tager os god tid til at evaluere på de emner, vi har valgt. </w:t>
      </w:r>
      <w:r w:rsidR="00730EFC">
        <w:t>Udvikling</w:t>
      </w:r>
      <w:r w:rsidRPr="006E41D2">
        <w:t xml:space="preserve"> tager tid og det er vigtigt at få </w:t>
      </w:r>
      <w:r w:rsidRPr="006E41D2">
        <w:rPr>
          <w:color w:val="000000" w:themeColor="text1"/>
          <w14:ligatures w14:val="standard"/>
        </w:rPr>
        <w:t>tingene arbejdet godt igennem, så alle er med i forandringsprocesserne, der naturlig</w:t>
      </w:r>
      <w:r>
        <w:rPr>
          <w:color w:val="000000" w:themeColor="text1"/>
          <w14:ligatures w14:val="standard"/>
        </w:rPr>
        <w:t xml:space="preserve">t kommer når </w:t>
      </w:r>
      <w:r w:rsidRPr="006E41D2">
        <w:rPr>
          <w:color w:val="000000" w:themeColor="text1"/>
          <w14:ligatures w14:val="standard"/>
        </w:rPr>
        <w:t>man evaluerer på pædagogisk praksis. Det er vigtigt at genbesøge de ting der er handlet på, så vi hele tiden gør det aftalte.</w:t>
      </w:r>
    </w:p>
    <w:p w14:paraId="69A458A5" w14:textId="6E6A05B9" w:rsidR="00730EFC" w:rsidRPr="008F00B7" w:rsidRDefault="006E41D2" w:rsidP="00730EFC">
      <w:pPr>
        <w:pStyle w:val="Bullettekst2"/>
      </w:pPr>
      <w:r>
        <w:rPr>
          <w:color w:val="000000" w:themeColor="text1"/>
          <w14:ligatures w14:val="standard"/>
        </w:rPr>
        <w:t xml:space="preserve">Vi arbejder med </w:t>
      </w:r>
      <w:r w:rsidR="00730EFC">
        <w:rPr>
          <w:color w:val="000000" w:themeColor="text1"/>
          <w14:ligatures w14:val="standard"/>
        </w:rPr>
        <w:t>u</w:t>
      </w:r>
      <w:r>
        <w:rPr>
          <w:color w:val="000000" w:themeColor="text1"/>
          <w14:ligatures w14:val="standard"/>
        </w:rPr>
        <w:t xml:space="preserve">dviklingsplaner i Hjernen og Hjertet på gruppe basis og evaluerer forløbene på stuemøder og teammøder. </w:t>
      </w:r>
    </w:p>
    <w:p w14:paraId="21255A5F" w14:textId="77777777" w:rsidR="008F00B7" w:rsidRDefault="008F00B7" w:rsidP="008F00B7">
      <w:pPr>
        <w:pStyle w:val="Bullettekst2"/>
        <w:numPr>
          <w:ilvl w:val="0"/>
          <w:numId w:val="0"/>
        </w:numPr>
        <w:ind w:left="360" w:hanging="360"/>
      </w:pPr>
    </w:p>
    <w:p w14:paraId="6EB352DD" w14:textId="2AB95DD9" w:rsidR="00730EFC" w:rsidRPr="00730EFC" w:rsidRDefault="00730EFC" w:rsidP="00730EFC">
      <w:pPr>
        <w:pStyle w:val="Bullettekst2"/>
        <w:numPr>
          <w:ilvl w:val="0"/>
          <w:numId w:val="0"/>
        </w:numPr>
        <w:rPr>
          <w:b/>
          <w:bCs/>
          <w:color w:val="0077B3" w:themeColor="accent1"/>
        </w:rPr>
      </w:pPr>
      <w:r w:rsidRPr="003D2862">
        <w:rPr>
          <w:b/>
          <w:bCs/>
          <w:color w:val="0077B3" w:themeColor="accent1"/>
          <w:sz w:val="24"/>
          <w:szCs w:val="24"/>
        </w:rPr>
        <w:t>Hvordan har vi arbejdet med vores lokale skriftlige læreplan</w:t>
      </w:r>
    </w:p>
    <w:p w14:paraId="707EDF92" w14:textId="77777777" w:rsidR="00730EFC" w:rsidRDefault="00730EFC" w:rsidP="00730EFC">
      <w:pPr>
        <w:pStyle w:val="Bullettekst2"/>
      </w:pPr>
      <w:r>
        <w:t>Vi har arbejdet i grupper på vores personalemøder og på teammøder og stuemøder, hvor personalet har reflekteret og evalueret på pædagogisk praksis i forhold til det vi har arbejdet med.</w:t>
      </w:r>
    </w:p>
    <w:p w14:paraId="5390222C" w14:textId="23ABAC22" w:rsidR="00730EFC" w:rsidRDefault="00730EFC" w:rsidP="001E73C6">
      <w:pPr>
        <w:pStyle w:val="Bullettekst2"/>
      </w:pPr>
      <w:r>
        <w:t xml:space="preserve">Vi har udarbejdet KIDS der sætter fokus på udvikling og kvalitet i daginstitutionen. </w:t>
      </w:r>
      <w:r w:rsidR="001E73C6">
        <w:t>Herudfra</w:t>
      </w:r>
      <w:r>
        <w:t xml:space="preserve"> har vi udarbejdet udviklingsplaner samt handleplaner.</w:t>
      </w:r>
    </w:p>
    <w:p w14:paraId="7E6C58DF" w14:textId="77777777" w:rsidR="00C77981" w:rsidRPr="004B6543" w:rsidRDefault="00C77981" w:rsidP="00C77981">
      <w:pPr>
        <w:pStyle w:val="Bullettekst2"/>
        <w:numPr>
          <w:ilvl w:val="0"/>
          <w:numId w:val="0"/>
        </w:numPr>
        <w:ind w:left="360"/>
      </w:pPr>
    </w:p>
    <w:p w14:paraId="1C7AA16B" w14:textId="77777777" w:rsidR="00D43DCC" w:rsidRPr="00D43DCC" w:rsidRDefault="00D43DCC" w:rsidP="00D43DCC">
      <w:pPr>
        <w:pStyle w:val="MiniPara"/>
      </w:pPr>
    </w:p>
    <w:p w14:paraId="50AAEE17" w14:textId="77777777" w:rsidR="008F00B7" w:rsidRDefault="008F00B7" w:rsidP="008F00B7">
      <w:pPr>
        <w:pStyle w:val="TykBl"/>
      </w:pPr>
    </w:p>
    <w:tbl>
      <w:tblPr>
        <w:tblStyle w:val="1Tabelfelt"/>
        <w:tblW w:w="0" w:type="auto"/>
        <w:tblBorders>
          <w:top w:val="single" w:sz="8" w:space="0" w:color="0077B3" w:themeColor="accent1"/>
          <w:bottom w:val="single" w:sz="4" w:space="0" w:color="0077B3" w:themeColor="accent1"/>
        </w:tblBorders>
        <w:tblLayout w:type="fixed"/>
        <w:tblCellMar>
          <w:right w:w="0" w:type="dxa"/>
        </w:tblCellMar>
        <w:tblLook w:val="04A0" w:firstRow="1" w:lastRow="0" w:firstColumn="1" w:lastColumn="0" w:noHBand="0" w:noVBand="1"/>
      </w:tblPr>
      <w:tblGrid>
        <w:gridCol w:w="7030"/>
        <w:gridCol w:w="2608"/>
      </w:tblGrid>
      <w:tr w:rsidR="008F00B7" w:rsidRPr="006406AA" w14:paraId="5615530D" w14:textId="77777777" w:rsidTr="001E0393">
        <w:trPr>
          <w:cantSplit/>
          <w:trHeight w:hRule="exact" w:val="3231"/>
        </w:trPr>
        <w:tc>
          <w:tcPr>
            <w:tcW w:w="7030" w:type="dxa"/>
            <w:tcBorders>
              <w:top w:val="nil"/>
              <w:bottom w:val="nil"/>
            </w:tcBorders>
          </w:tcPr>
          <w:p w14:paraId="487CBED3" w14:textId="77777777" w:rsidR="008F00B7" w:rsidRPr="006406AA" w:rsidRDefault="008F00B7" w:rsidP="001E0393">
            <w:pPr>
              <w:pStyle w:val="Overskrift1"/>
              <w:rPr>
                <w:color w:val="0077B3" w:themeColor="accent1"/>
              </w:rPr>
            </w:pPr>
            <w:r>
              <w:rPr>
                <w:color w:val="0077B3" w:themeColor="accent1"/>
              </w:rPr>
              <w:t>Evaluering og dokumentation af elementer i det pædagogiske læringsmiljø</w:t>
            </w:r>
          </w:p>
        </w:tc>
        <w:tc>
          <w:tcPr>
            <w:tcW w:w="2608" w:type="dxa"/>
            <w:tcBorders>
              <w:top w:val="nil"/>
              <w:bottom w:val="nil"/>
            </w:tcBorders>
          </w:tcPr>
          <w:p w14:paraId="74B16FA7" w14:textId="77777777" w:rsidR="008F00B7" w:rsidRDefault="008F00B7" w:rsidP="001E0393">
            <w:pPr>
              <w:jc w:val="center"/>
              <w:rPr>
                <w:color w:val="0077B3" w:themeColor="accent1"/>
              </w:rPr>
            </w:pPr>
            <w:r>
              <w:rPr>
                <w:noProof/>
                <w:color w:val="0077B3" w:themeColor="accent1"/>
                <w:lang w:eastAsia="da-DK"/>
              </w:rPr>
              <w:drawing>
                <wp:inline distT="0" distB="0" distL="0" distR="0" wp14:anchorId="0B1FFD75" wp14:editId="0D7AB282">
                  <wp:extent cx="1619250" cy="2051685"/>
                  <wp:effectExtent l="0" t="0" r="0" b="0"/>
                  <wp:docPr id="8" name="Picture 8" descr="Et billede, der indeholder tekst, cirkel, skærmbillede, Font/skrifttype&#10;&#10;AI-genereret indhold kan være ukorrek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Et billede, der indeholder tekst, cirkel, skærmbillede, Font/skrifttype&#10;&#10;AI-genereret indhold kan være ukorrekt.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205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E9C5B7" w14:textId="77777777" w:rsidR="008F00B7" w:rsidRDefault="008F00B7">
      <w:pPr>
        <w:spacing w:line="240" w:lineRule="auto"/>
      </w:pPr>
    </w:p>
    <w:p w14:paraId="1F2F0446" w14:textId="77777777" w:rsidR="003D2862" w:rsidRDefault="003D2862" w:rsidP="008F00B7">
      <w:pPr>
        <w:pStyle w:val="Tekst5bl"/>
        <w:rPr>
          <w:sz w:val="24"/>
          <w:szCs w:val="24"/>
        </w:rPr>
      </w:pPr>
    </w:p>
    <w:p w14:paraId="1752A50C" w14:textId="1A894529" w:rsidR="008F00B7" w:rsidRPr="003D2862" w:rsidRDefault="008F00B7" w:rsidP="008F00B7">
      <w:pPr>
        <w:pStyle w:val="Tekst5bl"/>
        <w:rPr>
          <w:sz w:val="24"/>
          <w:szCs w:val="24"/>
        </w:rPr>
      </w:pPr>
      <w:r w:rsidRPr="003D2862">
        <w:rPr>
          <w:sz w:val="24"/>
          <w:szCs w:val="24"/>
        </w:rPr>
        <w:t>Hvad var formålet med den evaluering, vi gennemførte</w:t>
      </w:r>
    </w:p>
    <w:p w14:paraId="047599A0" w14:textId="1AAD8C41" w:rsidR="008F00B7" w:rsidRPr="003D2862" w:rsidRDefault="008F00B7" w:rsidP="008F00B7">
      <w:pPr>
        <w:pStyle w:val="Tekst3"/>
        <w:rPr>
          <w:sz w:val="22"/>
          <w:szCs w:val="22"/>
        </w:rPr>
      </w:pPr>
      <w:r w:rsidRPr="003D2862">
        <w:rPr>
          <w:sz w:val="22"/>
          <w:szCs w:val="22"/>
        </w:rPr>
        <w:t xml:space="preserve">Vi har evalueret og haft særligt fokus på det fysiske læringsmiljø i fællesrummet og </w:t>
      </w:r>
      <w:r w:rsidR="001E73C6" w:rsidRPr="003D2862">
        <w:rPr>
          <w:sz w:val="22"/>
          <w:szCs w:val="22"/>
        </w:rPr>
        <w:t xml:space="preserve">generelt </w:t>
      </w:r>
      <w:r w:rsidRPr="003D2862">
        <w:rPr>
          <w:sz w:val="22"/>
          <w:szCs w:val="22"/>
        </w:rPr>
        <w:t>på børneperspektivet,</w:t>
      </w:r>
      <w:r w:rsidR="001E73C6" w:rsidRPr="003D2862">
        <w:rPr>
          <w:sz w:val="22"/>
          <w:szCs w:val="22"/>
        </w:rPr>
        <w:t xml:space="preserve"> </w:t>
      </w:r>
      <w:r w:rsidRPr="003D2862">
        <w:rPr>
          <w:sz w:val="22"/>
          <w:szCs w:val="22"/>
        </w:rPr>
        <w:t>hvor formålet har været at skabe et læringsmiljø der er indbydende og inviterer til leg og hvor det er tydeligt</w:t>
      </w:r>
      <w:r w:rsidR="001E73C6" w:rsidRPr="003D2862">
        <w:rPr>
          <w:sz w:val="22"/>
          <w:szCs w:val="22"/>
        </w:rPr>
        <w:t>,</w:t>
      </w:r>
      <w:r w:rsidRPr="003D2862">
        <w:rPr>
          <w:sz w:val="22"/>
          <w:szCs w:val="22"/>
        </w:rPr>
        <w:t xml:space="preserve"> hvad man kan lege på stedet</w:t>
      </w:r>
      <w:r w:rsidR="001E73C6" w:rsidRPr="003D2862">
        <w:rPr>
          <w:sz w:val="22"/>
          <w:szCs w:val="22"/>
        </w:rPr>
        <w:t>.</w:t>
      </w:r>
    </w:p>
    <w:p w14:paraId="2E934826" w14:textId="7FA2B001" w:rsidR="008F00B7" w:rsidRPr="003D2862" w:rsidRDefault="008F00B7" w:rsidP="008F00B7">
      <w:pPr>
        <w:pStyle w:val="Tekst3"/>
        <w:rPr>
          <w:sz w:val="22"/>
          <w:szCs w:val="22"/>
        </w:rPr>
      </w:pPr>
      <w:r w:rsidRPr="003D2862">
        <w:rPr>
          <w:sz w:val="22"/>
          <w:szCs w:val="22"/>
        </w:rPr>
        <w:t>Vi har evalueret på vores fælles mandage og fredag</w:t>
      </w:r>
      <w:r w:rsidR="001E73C6" w:rsidRPr="003D2862">
        <w:rPr>
          <w:sz w:val="22"/>
          <w:szCs w:val="22"/>
        </w:rPr>
        <w:t>e</w:t>
      </w:r>
      <w:r w:rsidRPr="003D2862">
        <w:rPr>
          <w:sz w:val="22"/>
          <w:szCs w:val="22"/>
        </w:rPr>
        <w:t>, hvor formålet har været at skabe mesterlære mellem de små og de største</w:t>
      </w:r>
      <w:r w:rsidR="001E73C6" w:rsidRPr="003D2862">
        <w:rPr>
          <w:sz w:val="22"/>
          <w:szCs w:val="22"/>
        </w:rPr>
        <w:t xml:space="preserve"> børn</w:t>
      </w:r>
      <w:r w:rsidRPr="003D2862">
        <w:rPr>
          <w:sz w:val="22"/>
          <w:szCs w:val="22"/>
        </w:rPr>
        <w:t xml:space="preserve"> i børnehaven. </w:t>
      </w:r>
      <w:r w:rsidR="001E73C6" w:rsidRPr="003D2862">
        <w:rPr>
          <w:sz w:val="22"/>
          <w:szCs w:val="22"/>
        </w:rPr>
        <w:t>Særlig fokus på</w:t>
      </w:r>
      <w:r w:rsidRPr="003D2862">
        <w:rPr>
          <w:sz w:val="22"/>
          <w:szCs w:val="22"/>
        </w:rPr>
        <w:t xml:space="preserve"> samlinger</w:t>
      </w:r>
      <w:r w:rsidR="001E73C6" w:rsidRPr="003D2862">
        <w:rPr>
          <w:sz w:val="22"/>
          <w:szCs w:val="22"/>
        </w:rPr>
        <w:t>, som</w:t>
      </w:r>
      <w:r w:rsidRPr="003D2862">
        <w:rPr>
          <w:sz w:val="22"/>
          <w:szCs w:val="22"/>
        </w:rPr>
        <w:t xml:space="preserve"> har været opstart</w:t>
      </w:r>
      <w:r w:rsidR="001E73C6" w:rsidRPr="003D2862">
        <w:rPr>
          <w:sz w:val="22"/>
          <w:szCs w:val="22"/>
        </w:rPr>
        <w:t>en</w:t>
      </w:r>
      <w:r w:rsidRPr="003D2862">
        <w:rPr>
          <w:sz w:val="22"/>
          <w:szCs w:val="22"/>
        </w:rPr>
        <w:t xml:space="preserve"> på </w:t>
      </w:r>
      <w:r w:rsidR="001E73C6" w:rsidRPr="003D2862">
        <w:rPr>
          <w:sz w:val="22"/>
          <w:szCs w:val="22"/>
        </w:rPr>
        <w:t>den fælles dag</w:t>
      </w:r>
      <w:r w:rsidRPr="003D2862">
        <w:rPr>
          <w:sz w:val="22"/>
          <w:szCs w:val="22"/>
        </w:rPr>
        <w:t>.</w:t>
      </w:r>
    </w:p>
    <w:p w14:paraId="6343960C" w14:textId="48C2D0CC" w:rsidR="008F00B7" w:rsidRPr="003D2862" w:rsidRDefault="008F00B7" w:rsidP="008F00B7">
      <w:pPr>
        <w:pStyle w:val="Tekst3"/>
        <w:rPr>
          <w:sz w:val="22"/>
          <w:szCs w:val="22"/>
        </w:rPr>
      </w:pPr>
      <w:r w:rsidRPr="003D2862">
        <w:rPr>
          <w:sz w:val="22"/>
          <w:szCs w:val="22"/>
        </w:rPr>
        <w:t>Vi har været nysgerrige på</w:t>
      </w:r>
      <w:r w:rsidR="001E73C6" w:rsidRPr="003D2862">
        <w:rPr>
          <w:sz w:val="22"/>
          <w:szCs w:val="22"/>
        </w:rPr>
        <w:t>,</w:t>
      </w:r>
      <w:r w:rsidRPr="003D2862">
        <w:rPr>
          <w:sz w:val="22"/>
          <w:szCs w:val="22"/>
        </w:rPr>
        <w:t xml:space="preserve"> hvordan vi på </w:t>
      </w:r>
      <w:r w:rsidR="00C77981" w:rsidRPr="003D2862">
        <w:rPr>
          <w:sz w:val="22"/>
          <w:szCs w:val="22"/>
        </w:rPr>
        <w:t>fællesdagene</w:t>
      </w:r>
      <w:r w:rsidRPr="003D2862">
        <w:rPr>
          <w:sz w:val="22"/>
          <w:szCs w:val="22"/>
        </w:rPr>
        <w:t>, kan afholde en optimal samling, hvor børnene både er aktive, modtager beskeder omkring dagen samt lærer nye sange og fokusord. Der er udarbejdet en udviklingsplan og handleplan.</w:t>
      </w:r>
    </w:p>
    <w:p w14:paraId="32E025B3" w14:textId="7E04027B" w:rsidR="008F00B7" w:rsidRPr="003D2862" w:rsidRDefault="008F00B7" w:rsidP="008F00B7">
      <w:pPr>
        <w:pStyle w:val="Tekst3"/>
        <w:rPr>
          <w:sz w:val="22"/>
          <w:szCs w:val="22"/>
        </w:rPr>
      </w:pPr>
      <w:r w:rsidRPr="003D2862">
        <w:rPr>
          <w:sz w:val="22"/>
          <w:szCs w:val="22"/>
        </w:rPr>
        <w:t>Vi har evalueret på vores arbejde med fri for Mobberi. Vores brug af materialet har været gået i stå</w:t>
      </w:r>
      <w:r w:rsidR="001E73C6" w:rsidRPr="003D2862">
        <w:rPr>
          <w:sz w:val="22"/>
          <w:szCs w:val="22"/>
        </w:rPr>
        <w:t>. Vi</w:t>
      </w:r>
      <w:r w:rsidRPr="003D2862">
        <w:rPr>
          <w:sz w:val="22"/>
          <w:szCs w:val="22"/>
        </w:rPr>
        <w:t xml:space="preserve"> har haft en intention</w:t>
      </w:r>
      <w:r w:rsidR="001E73C6" w:rsidRPr="003D2862">
        <w:rPr>
          <w:sz w:val="22"/>
          <w:szCs w:val="22"/>
        </w:rPr>
        <w:t xml:space="preserve"> og et ønske</w:t>
      </w:r>
      <w:r w:rsidRPr="003D2862">
        <w:rPr>
          <w:sz w:val="22"/>
          <w:szCs w:val="22"/>
        </w:rPr>
        <w:t xml:space="preserve"> om at bruge materialet og være nysgerrige på, hvordan vi bedst kan arbejde mere med det i grupperne.</w:t>
      </w:r>
    </w:p>
    <w:p w14:paraId="5BC90531" w14:textId="77777777" w:rsidR="008F00B7" w:rsidRDefault="008F00B7" w:rsidP="008F00B7">
      <w:pPr>
        <w:pStyle w:val="Tekst3"/>
      </w:pPr>
    </w:p>
    <w:p w14:paraId="445334B7" w14:textId="7AE029EE" w:rsidR="008F00B7" w:rsidRPr="003D2862" w:rsidRDefault="008F00B7" w:rsidP="008F00B7">
      <w:pPr>
        <w:pStyle w:val="Tekst5bl"/>
        <w:suppressAutoHyphens/>
        <w:rPr>
          <w:sz w:val="24"/>
          <w:szCs w:val="24"/>
        </w:rPr>
      </w:pPr>
      <w:r w:rsidRPr="003D2862">
        <w:rPr>
          <w:sz w:val="24"/>
          <w:szCs w:val="24"/>
        </w:rPr>
        <w:lastRenderedPageBreak/>
        <w:t>Hvilken pædagogisk dokumentation har vi indsamlet i arbejdet med den gennemførte evaluering</w:t>
      </w:r>
    </w:p>
    <w:p w14:paraId="471A266C" w14:textId="77777777" w:rsidR="008F00B7" w:rsidRPr="003D2862" w:rsidRDefault="008F00B7" w:rsidP="008F00B7">
      <w:pPr>
        <w:pStyle w:val="Tekst3"/>
        <w:rPr>
          <w:sz w:val="22"/>
          <w:szCs w:val="22"/>
        </w:rPr>
      </w:pPr>
      <w:r w:rsidRPr="003D2862">
        <w:rPr>
          <w:sz w:val="22"/>
          <w:szCs w:val="22"/>
        </w:rPr>
        <w:t>Når vi arbejder med overordnede emner, bliver der lavet udviklingsplaner der ligger på Hjernen og Hjertet.</w:t>
      </w:r>
    </w:p>
    <w:p w14:paraId="5140E42F" w14:textId="49045A61" w:rsidR="008F00B7" w:rsidRPr="003D2862" w:rsidRDefault="008F00B7" w:rsidP="008F00B7">
      <w:pPr>
        <w:pStyle w:val="Tekst3"/>
        <w:rPr>
          <w:sz w:val="22"/>
          <w:szCs w:val="22"/>
        </w:rPr>
      </w:pPr>
      <w:r w:rsidRPr="003D2862">
        <w:rPr>
          <w:sz w:val="22"/>
          <w:szCs w:val="22"/>
        </w:rPr>
        <w:t xml:space="preserve">Når der er arbejdet med KIDS vores måling af kvalitetsudviklingen af institutionen, er der også udarbejdet udviklingsplaner, så vi </w:t>
      </w:r>
      <w:r w:rsidR="001E73C6" w:rsidRPr="003D2862">
        <w:rPr>
          <w:sz w:val="22"/>
          <w:szCs w:val="22"/>
        </w:rPr>
        <w:t>sikrer</w:t>
      </w:r>
      <w:r w:rsidRPr="003D2862">
        <w:rPr>
          <w:sz w:val="22"/>
          <w:szCs w:val="22"/>
        </w:rPr>
        <w:t xml:space="preserve"> målret</w:t>
      </w:r>
      <w:r w:rsidR="001E73C6" w:rsidRPr="003D2862">
        <w:rPr>
          <w:sz w:val="22"/>
          <w:szCs w:val="22"/>
        </w:rPr>
        <w:t>ning i</w:t>
      </w:r>
      <w:r w:rsidRPr="003D2862">
        <w:rPr>
          <w:sz w:val="22"/>
          <w:szCs w:val="22"/>
        </w:rPr>
        <w:t xml:space="preserve">, hvordan </w:t>
      </w:r>
      <w:r w:rsidR="001E73C6" w:rsidRPr="003D2862">
        <w:rPr>
          <w:sz w:val="22"/>
          <w:szCs w:val="22"/>
        </w:rPr>
        <w:t xml:space="preserve">vi skal </w:t>
      </w:r>
      <w:r w:rsidRPr="003D2862">
        <w:rPr>
          <w:sz w:val="22"/>
          <w:szCs w:val="22"/>
        </w:rPr>
        <w:t>arbejde videre med udviklingen i dagligdagen.</w:t>
      </w:r>
    </w:p>
    <w:p w14:paraId="04CA1C29" w14:textId="77777777" w:rsidR="008F00B7" w:rsidRDefault="008F00B7" w:rsidP="008F00B7">
      <w:pPr>
        <w:pStyle w:val="Tekst3"/>
      </w:pPr>
    </w:p>
    <w:p w14:paraId="3426C25F" w14:textId="33C871F7" w:rsidR="008F00B7" w:rsidRPr="003D2862" w:rsidRDefault="008F00B7" w:rsidP="008F00B7">
      <w:pPr>
        <w:pStyle w:val="Tekst5bl"/>
        <w:rPr>
          <w:sz w:val="24"/>
          <w:szCs w:val="24"/>
        </w:rPr>
      </w:pPr>
      <w:r w:rsidRPr="003D2862">
        <w:rPr>
          <w:sz w:val="24"/>
          <w:szCs w:val="24"/>
        </w:rPr>
        <w:t>Hvad lærte vi om sammenhængen mellem vores pædagogiske læringsmiljø og børnenes trivsel, læring, udvikling og dannelse</w:t>
      </w:r>
    </w:p>
    <w:p w14:paraId="4DFB93DF" w14:textId="5F29E11E" w:rsidR="008F00B7" w:rsidRPr="003D2862" w:rsidRDefault="008F00B7" w:rsidP="008F00B7">
      <w:pPr>
        <w:pStyle w:val="Tekst3"/>
        <w:rPr>
          <w:sz w:val="22"/>
          <w:szCs w:val="22"/>
        </w:rPr>
      </w:pPr>
      <w:r w:rsidRPr="003D2862">
        <w:rPr>
          <w:sz w:val="22"/>
          <w:szCs w:val="22"/>
        </w:rPr>
        <w:t xml:space="preserve">Vi er blevet klogere på, hvor meget strukturen </w:t>
      </w:r>
      <w:r w:rsidR="001E73C6" w:rsidRPr="003D2862">
        <w:rPr>
          <w:sz w:val="22"/>
          <w:szCs w:val="22"/>
        </w:rPr>
        <w:t>i hverdagen</w:t>
      </w:r>
      <w:r w:rsidRPr="003D2862">
        <w:rPr>
          <w:sz w:val="22"/>
          <w:szCs w:val="22"/>
        </w:rPr>
        <w:t xml:space="preserve"> og</w:t>
      </w:r>
      <w:r w:rsidR="001E73C6" w:rsidRPr="003D2862">
        <w:rPr>
          <w:sz w:val="22"/>
          <w:szCs w:val="22"/>
        </w:rPr>
        <w:t xml:space="preserve"> det at personalet er forberedt</w:t>
      </w:r>
      <w:r w:rsidRPr="003D2862">
        <w:rPr>
          <w:sz w:val="22"/>
          <w:szCs w:val="22"/>
        </w:rPr>
        <w:t xml:space="preserve">, betyder for børnene og deres oplevelse af fællessamlingerne på </w:t>
      </w:r>
      <w:r w:rsidR="00C24E7E" w:rsidRPr="003D2862">
        <w:rPr>
          <w:sz w:val="22"/>
          <w:szCs w:val="22"/>
        </w:rPr>
        <w:t>fællesdagene</w:t>
      </w:r>
      <w:r w:rsidRPr="003D2862">
        <w:rPr>
          <w:sz w:val="22"/>
          <w:szCs w:val="22"/>
        </w:rPr>
        <w:t>. Der er kommet en anden deltagelse fra børnene, de kender strukturen og samlingerne samt fokus ordene giver meget mere læring.</w:t>
      </w:r>
    </w:p>
    <w:p w14:paraId="4764B84A" w14:textId="34932317" w:rsidR="008F00B7" w:rsidRPr="003D2862" w:rsidRDefault="008F00B7" w:rsidP="008F00B7">
      <w:pPr>
        <w:pStyle w:val="Tekst3"/>
        <w:rPr>
          <w:sz w:val="22"/>
          <w:szCs w:val="22"/>
        </w:rPr>
      </w:pPr>
      <w:r w:rsidRPr="003D2862">
        <w:rPr>
          <w:sz w:val="22"/>
          <w:szCs w:val="22"/>
        </w:rPr>
        <w:t>Vi har set at det fysiske læringsmiljø der er blevet skabt i fælles rummet gør</w:t>
      </w:r>
      <w:r w:rsidR="001E73C6" w:rsidRPr="003D2862">
        <w:rPr>
          <w:sz w:val="22"/>
          <w:szCs w:val="22"/>
        </w:rPr>
        <w:t>,</w:t>
      </w:r>
      <w:r w:rsidRPr="003D2862">
        <w:rPr>
          <w:sz w:val="22"/>
          <w:szCs w:val="22"/>
        </w:rPr>
        <w:t xml:space="preserve"> at børnene er mere fordybede i legen og børnene ved h</w:t>
      </w:r>
      <w:r w:rsidR="001E73C6" w:rsidRPr="003D2862">
        <w:rPr>
          <w:sz w:val="22"/>
          <w:szCs w:val="22"/>
        </w:rPr>
        <w:t>vad</w:t>
      </w:r>
      <w:r w:rsidRPr="003D2862">
        <w:rPr>
          <w:sz w:val="22"/>
          <w:szCs w:val="22"/>
        </w:rPr>
        <w:t xml:space="preserve"> de forskellige læringsrum skal bruges til. </w:t>
      </w:r>
    </w:p>
    <w:p w14:paraId="12AD060B" w14:textId="0B3369E2" w:rsidR="008F00B7" w:rsidRPr="003D2862" w:rsidRDefault="008F00B7" w:rsidP="008F00B7">
      <w:pPr>
        <w:pStyle w:val="Tekst3"/>
        <w:rPr>
          <w:sz w:val="22"/>
          <w:szCs w:val="22"/>
        </w:rPr>
      </w:pPr>
      <w:r w:rsidRPr="003D2862">
        <w:rPr>
          <w:sz w:val="22"/>
          <w:szCs w:val="22"/>
        </w:rPr>
        <w:t>Vi kan se</w:t>
      </w:r>
      <w:r w:rsidR="001E73C6" w:rsidRPr="003D2862">
        <w:rPr>
          <w:sz w:val="22"/>
          <w:szCs w:val="22"/>
        </w:rPr>
        <w:t>, at</w:t>
      </w:r>
      <w:r w:rsidRPr="003D2862">
        <w:rPr>
          <w:sz w:val="22"/>
          <w:szCs w:val="22"/>
        </w:rPr>
        <w:t xml:space="preserve"> det har en virkning, når vi arbejder med Fri for Mobberi. Det at tilhøre et fællesskab</w:t>
      </w:r>
      <w:r w:rsidR="001E73C6" w:rsidRPr="003D2862">
        <w:rPr>
          <w:sz w:val="22"/>
          <w:szCs w:val="22"/>
        </w:rPr>
        <w:t>,</w:t>
      </w:r>
      <w:r w:rsidRPr="003D2862">
        <w:rPr>
          <w:sz w:val="22"/>
          <w:szCs w:val="22"/>
        </w:rPr>
        <w:t xml:space="preserve"> hvor alle </w:t>
      </w:r>
      <w:r w:rsidR="001E73C6" w:rsidRPr="003D2862">
        <w:rPr>
          <w:sz w:val="22"/>
          <w:szCs w:val="22"/>
        </w:rPr>
        <w:t>hører til, er lige</w:t>
      </w:r>
      <w:r w:rsidRPr="003D2862">
        <w:rPr>
          <w:sz w:val="22"/>
          <w:szCs w:val="22"/>
        </w:rPr>
        <w:t xml:space="preserve"> og in</w:t>
      </w:r>
      <w:r w:rsidR="001E73C6" w:rsidRPr="003D2862">
        <w:rPr>
          <w:sz w:val="22"/>
          <w:szCs w:val="22"/>
        </w:rPr>
        <w:t>g</w:t>
      </w:r>
      <w:r w:rsidRPr="003D2862">
        <w:rPr>
          <w:sz w:val="22"/>
          <w:szCs w:val="22"/>
        </w:rPr>
        <w:t>en kan undværes</w:t>
      </w:r>
      <w:r w:rsidR="001E73C6" w:rsidRPr="003D2862">
        <w:rPr>
          <w:sz w:val="22"/>
          <w:szCs w:val="22"/>
        </w:rPr>
        <w:t xml:space="preserve"> og</w:t>
      </w:r>
      <w:r w:rsidRPr="003D2862">
        <w:rPr>
          <w:sz w:val="22"/>
          <w:szCs w:val="22"/>
        </w:rPr>
        <w:t xml:space="preserve"> arbejde</w:t>
      </w:r>
      <w:r w:rsidR="001E73C6" w:rsidRPr="003D2862">
        <w:rPr>
          <w:sz w:val="22"/>
          <w:szCs w:val="22"/>
        </w:rPr>
        <w:t>t</w:t>
      </w:r>
      <w:r w:rsidRPr="003D2862">
        <w:rPr>
          <w:sz w:val="22"/>
          <w:szCs w:val="22"/>
        </w:rPr>
        <w:t xml:space="preserve"> med venskaber og hvordan man behandler hinanden, er en forudsætning for</w:t>
      </w:r>
      <w:r w:rsidR="001E73C6" w:rsidRPr="003D2862">
        <w:rPr>
          <w:sz w:val="22"/>
          <w:szCs w:val="22"/>
        </w:rPr>
        <w:t>,</w:t>
      </w:r>
      <w:r w:rsidRPr="003D2862">
        <w:rPr>
          <w:sz w:val="22"/>
          <w:szCs w:val="22"/>
        </w:rPr>
        <w:t xml:space="preserve"> at alle</w:t>
      </w:r>
      <w:r w:rsidR="001E73C6" w:rsidRPr="003D2862">
        <w:rPr>
          <w:sz w:val="22"/>
          <w:szCs w:val="22"/>
        </w:rPr>
        <w:t xml:space="preserve"> både børn og voksne</w:t>
      </w:r>
      <w:r w:rsidRPr="003D2862">
        <w:rPr>
          <w:sz w:val="22"/>
          <w:szCs w:val="22"/>
        </w:rPr>
        <w:t xml:space="preserve"> trives. </w:t>
      </w:r>
    </w:p>
    <w:p w14:paraId="2ABEC857" w14:textId="77777777" w:rsidR="001E73C6" w:rsidRDefault="001E73C6" w:rsidP="008F00B7">
      <w:pPr>
        <w:pStyle w:val="Tekst5bl"/>
      </w:pPr>
    </w:p>
    <w:p w14:paraId="6C84F22F" w14:textId="0BF75684" w:rsidR="008F00B7" w:rsidRPr="003D2862" w:rsidRDefault="008F00B7" w:rsidP="008F00B7">
      <w:pPr>
        <w:pStyle w:val="Tekst5bl"/>
        <w:rPr>
          <w:sz w:val="24"/>
          <w:szCs w:val="24"/>
        </w:rPr>
      </w:pPr>
      <w:r w:rsidRPr="003D2862">
        <w:rPr>
          <w:sz w:val="24"/>
          <w:szCs w:val="24"/>
        </w:rPr>
        <w:t>Hvilke ændringer og/eller justeringer af praksis gav evalueringen anledning til</w:t>
      </w:r>
    </w:p>
    <w:p w14:paraId="434BDA61" w14:textId="0904D926" w:rsidR="008F00B7" w:rsidRPr="003D2862" w:rsidRDefault="008F00B7" w:rsidP="008F00B7">
      <w:pPr>
        <w:pStyle w:val="Tekst3"/>
        <w:rPr>
          <w:sz w:val="22"/>
          <w:szCs w:val="22"/>
        </w:rPr>
      </w:pPr>
      <w:r w:rsidRPr="003D2862">
        <w:rPr>
          <w:sz w:val="22"/>
          <w:szCs w:val="22"/>
        </w:rPr>
        <w:t>Vi er blevet optaget af vigtigheden af, at en udviklingsplan eller andre handleplaner og aftaler er levende og at man systematisk genbesøger dem og</w:t>
      </w:r>
      <w:r w:rsidR="001E73C6" w:rsidRPr="003D2862">
        <w:rPr>
          <w:sz w:val="22"/>
          <w:szCs w:val="22"/>
        </w:rPr>
        <w:t xml:space="preserve"> løbende</w:t>
      </w:r>
      <w:r w:rsidRPr="003D2862">
        <w:rPr>
          <w:sz w:val="22"/>
          <w:szCs w:val="22"/>
        </w:rPr>
        <w:t xml:space="preserve"> evaluer</w:t>
      </w:r>
      <w:r w:rsidR="001E73C6" w:rsidRPr="003D2862">
        <w:rPr>
          <w:sz w:val="22"/>
          <w:szCs w:val="22"/>
        </w:rPr>
        <w:t>ing</w:t>
      </w:r>
      <w:r w:rsidRPr="003D2862">
        <w:rPr>
          <w:sz w:val="22"/>
          <w:szCs w:val="22"/>
        </w:rPr>
        <w:t xml:space="preserve"> gør, at vi udvikler os. </w:t>
      </w:r>
    </w:p>
    <w:p w14:paraId="179210A4" w14:textId="741888E5" w:rsidR="008F00B7" w:rsidRPr="003D2862" w:rsidRDefault="008F00B7" w:rsidP="001E73C6">
      <w:pPr>
        <w:pStyle w:val="Tekst3"/>
        <w:rPr>
          <w:sz w:val="22"/>
          <w:szCs w:val="22"/>
        </w:rPr>
      </w:pPr>
      <w:r w:rsidRPr="003D2862">
        <w:rPr>
          <w:sz w:val="22"/>
          <w:szCs w:val="22"/>
        </w:rPr>
        <w:t>De drøftelser vi har, skal der skabes plads til på p-møder, teammøder og stuemøder</w:t>
      </w:r>
      <w:r w:rsidR="001E73C6" w:rsidRPr="003D2862">
        <w:rPr>
          <w:sz w:val="22"/>
          <w:szCs w:val="22"/>
        </w:rPr>
        <w:t>. Det</w:t>
      </w:r>
      <w:r w:rsidRPr="003D2862">
        <w:rPr>
          <w:sz w:val="22"/>
          <w:szCs w:val="22"/>
        </w:rPr>
        <w:t xml:space="preserve"> der kan skrives ud </w:t>
      </w:r>
      <w:r w:rsidR="001E73C6" w:rsidRPr="003D2862">
        <w:rPr>
          <w:sz w:val="22"/>
          <w:szCs w:val="22"/>
        </w:rPr>
        <w:t>og har betydning for alle</w:t>
      </w:r>
      <w:r w:rsidRPr="003D2862">
        <w:rPr>
          <w:sz w:val="22"/>
          <w:szCs w:val="22"/>
        </w:rPr>
        <w:t xml:space="preserve"> skal lægges ud </w:t>
      </w:r>
      <w:r w:rsidR="001E73C6" w:rsidRPr="003D2862">
        <w:rPr>
          <w:sz w:val="22"/>
          <w:szCs w:val="22"/>
        </w:rPr>
        <w:t>på AULA – vores fælles platform</w:t>
      </w:r>
      <w:r w:rsidRPr="003D2862">
        <w:rPr>
          <w:sz w:val="22"/>
          <w:szCs w:val="22"/>
        </w:rPr>
        <w:t>.</w:t>
      </w:r>
    </w:p>
    <w:p w14:paraId="4962B195" w14:textId="77777777" w:rsidR="008F00B7" w:rsidRDefault="008F00B7">
      <w:pPr>
        <w:spacing w:line="240" w:lineRule="auto"/>
      </w:pPr>
    </w:p>
    <w:p w14:paraId="3B247E81" w14:textId="77777777" w:rsidR="008F00B7" w:rsidRDefault="008F00B7">
      <w:pPr>
        <w:spacing w:line="240" w:lineRule="auto"/>
      </w:pPr>
    </w:p>
    <w:tbl>
      <w:tblPr>
        <w:tblStyle w:val="1Tabelfelt"/>
        <w:tblW w:w="9854" w:type="dxa"/>
        <w:tblBorders>
          <w:top w:val="single" w:sz="8" w:space="0" w:color="0077B3" w:themeColor="accent1"/>
          <w:bottom w:val="single" w:sz="4" w:space="0" w:color="0077B3" w:themeColor="accent1"/>
        </w:tblBorders>
        <w:tblLayout w:type="fixed"/>
        <w:tblCellMar>
          <w:right w:w="0" w:type="dxa"/>
        </w:tblCellMar>
        <w:tblLook w:val="04A0" w:firstRow="1" w:lastRow="0" w:firstColumn="1" w:lastColumn="0" w:noHBand="0" w:noVBand="1"/>
      </w:tblPr>
      <w:tblGrid>
        <w:gridCol w:w="7188"/>
        <w:gridCol w:w="2666"/>
      </w:tblGrid>
      <w:tr w:rsidR="008F00B7" w14:paraId="040A89C8" w14:textId="77777777" w:rsidTr="003D2862">
        <w:trPr>
          <w:cantSplit/>
          <w:trHeight w:hRule="exact" w:val="2732"/>
        </w:trPr>
        <w:tc>
          <w:tcPr>
            <w:tcW w:w="7188" w:type="dxa"/>
            <w:tcBorders>
              <w:top w:val="nil"/>
              <w:bottom w:val="nil"/>
            </w:tcBorders>
          </w:tcPr>
          <w:p w14:paraId="78D860F1" w14:textId="77777777" w:rsidR="008F00B7" w:rsidRPr="006406AA" w:rsidRDefault="008F00B7" w:rsidP="001E0393">
            <w:pPr>
              <w:pStyle w:val="Overskrift1"/>
              <w:rPr>
                <w:color w:val="0077B3" w:themeColor="accent1"/>
              </w:rPr>
            </w:pPr>
            <w:r>
              <w:rPr>
                <w:color w:val="0077B3" w:themeColor="accent1"/>
              </w:rPr>
              <w:t>Inddragelse af forældrebestyrelsen</w:t>
            </w:r>
          </w:p>
        </w:tc>
        <w:tc>
          <w:tcPr>
            <w:tcW w:w="2666" w:type="dxa"/>
            <w:tcBorders>
              <w:top w:val="nil"/>
              <w:bottom w:val="nil"/>
            </w:tcBorders>
          </w:tcPr>
          <w:p w14:paraId="200BE986" w14:textId="77777777" w:rsidR="008F00B7" w:rsidRDefault="008F00B7" w:rsidP="001E0393">
            <w:pPr>
              <w:jc w:val="center"/>
              <w:rPr>
                <w:color w:val="0077B3" w:themeColor="accent1"/>
              </w:rPr>
            </w:pPr>
            <w:r>
              <w:rPr>
                <w:noProof/>
                <w:color w:val="0077B3" w:themeColor="accent1"/>
                <w:lang w:eastAsia="da-DK"/>
              </w:rPr>
              <w:drawing>
                <wp:inline distT="0" distB="0" distL="0" distR="0" wp14:anchorId="235477CD" wp14:editId="0AD49981">
                  <wp:extent cx="1337022" cy="1696532"/>
                  <wp:effectExtent l="0" t="0" r="0" b="0"/>
                  <wp:docPr id="3" name="Picture 3" descr="Et billede, der indeholder cirkel, Grafik, Farverigt&#10;&#10;AI-genereret indhold kan være ukorrek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Et billede, der indeholder cirkel, Grafik, Farverigt&#10;&#10;AI-genereret indhold kan være ukorrekt.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017" cy="1730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0893DF" w14:textId="77777777" w:rsidR="008F00B7" w:rsidRDefault="008F00B7">
      <w:pPr>
        <w:spacing w:line="240" w:lineRule="auto"/>
      </w:pPr>
    </w:p>
    <w:p w14:paraId="20702822" w14:textId="77777777" w:rsidR="008F00B7" w:rsidRDefault="008F00B7">
      <w:pPr>
        <w:spacing w:line="240" w:lineRule="auto"/>
      </w:pPr>
    </w:p>
    <w:p w14:paraId="681DA508" w14:textId="6C48AA7B" w:rsidR="008F00B7" w:rsidRPr="003D2862" w:rsidRDefault="008F00B7" w:rsidP="008F00B7">
      <w:pPr>
        <w:pStyle w:val="Tekst5bl"/>
        <w:suppressAutoHyphens/>
        <w:rPr>
          <w:sz w:val="24"/>
          <w:szCs w:val="24"/>
        </w:rPr>
      </w:pPr>
      <w:r w:rsidRPr="003D2862">
        <w:rPr>
          <w:sz w:val="24"/>
          <w:szCs w:val="24"/>
        </w:rPr>
        <w:t>Hvordan har vi inddraget forældrebestyrelsen i evalueringen af den pædagogiske læreplan</w:t>
      </w:r>
    </w:p>
    <w:p w14:paraId="040D923C" w14:textId="0501185F" w:rsidR="008F00B7" w:rsidRPr="003D2862" w:rsidRDefault="008F00B7" w:rsidP="008F00B7">
      <w:pPr>
        <w:pStyle w:val="Tekst3"/>
        <w:rPr>
          <w:sz w:val="22"/>
          <w:szCs w:val="22"/>
        </w:rPr>
      </w:pPr>
      <w:r w:rsidRPr="003D2862">
        <w:rPr>
          <w:sz w:val="22"/>
          <w:szCs w:val="22"/>
        </w:rPr>
        <w:t xml:space="preserve">Forældrebestyrelsen er på hvert </w:t>
      </w:r>
      <w:r w:rsidR="001E73C6" w:rsidRPr="003D2862">
        <w:rPr>
          <w:sz w:val="22"/>
          <w:szCs w:val="22"/>
        </w:rPr>
        <w:t>forældrebestyrelses</w:t>
      </w:r>
      <w:r w:rsidRPr="003D2862">
        <w:rPr>
          <w:sz w:val="22"/>
          <w:szCs w:val="22"/>
        </w:rPr>
        <w:t xml:space="preserve">møde, blevet præsenteret for det der arbejdes med på grupperne og i huset. De har haft mulighed for at komme med idéer og spørgsmål og de er lige nu ved at udarbejde </w:t>
      </w:r>
      <w:r w:rsidR="001E73C6" w:rsidRPr="003D2862">
        <w:rPr>
          <w:sz w:val="22"/>
          <w:szCs w:val="22"/>
        </w:rPr>
        <w:t>f</w:t>
      </w:r>
      <w:r w:rsidRPr="003D2862">
        <w:rPr>
          <w:sz w:val="22"/>
          <w:szCs w:val="22"/>
        </w:rPr>
        <w:t>orældrebestyrelsens principper for Odden</w:t>
      </w:r>
      <w:r w:rsidR="001E73C6" w:rsidRPr="003D2862">
        <w:rPr>
          <w:sz w:val="22"/>
          <w:szCs w:val="22"/>
        </w:rPr>
        <w:t>. D</w:t>
      </w:r>
      <w:r w:rsidRPr="003D2862">
        <w:rPr>
          <w:sz w:val="22"/>
          <w:szCs w:val="22"/>
        </w:rPr>
        <w:t>er evalueres</w:t>
      </w:r>
      <w:r w:rsidR="001E73C6" w:rsidRPr="003D2862">
        <w:rPr>
          <w:sz w:val="22"/>
          <w:szCs w:val="22"/>
        </w:rPr>
        <w:t xml:space="preserve"> løbende</w:t>
      </w:r>
      <w:r w:rsidRPr="003D2862">
        <w:rPr>
          <w:sz w:val="22"/>
          <w:szCs w:val="22"/>
        </w:rPr>
        <w:t xml:space="preserve"> på bestyrelsesmøderne. </w:t>
      </w:r>
    </w:p>
    <w:p w14:paraId="11946A37" w14:textId="77777777" w:rsidR="003D2862" w:rsidRDefault="003D2862" w:rsidP="008F00B7">
      <w:pPr>
        <w:pStyle w:val="Tekst3"/>
      </w:pPr>
    </w:p>
    <w:tbl>
      <w:tblPr>
        <w:tblStyle w:val="1Tabelfelt"/>
        <w:tblW w:w="9806" w:type="dxa"/>
        <w:tblBorders>
          <w:top w:val="single" w:sz="8" w:space="0" w:color="0077B3" w:themeColor="accent1"/>
          <w:bottom w:val="single" w:sz="4" w:space="0" w:color="0077B3" w:themeColor="accent1"/>
        </w:tblBorders>
        <w:tblLayout w:type="fixed"/>
        <w:tblCellMar>
          <w:right w:w="0" w:type="dxa"/>
        </w:tblCellMar>
        <w:tblLook w:val="04A0" w:firstRow="1" w:lastRow="0" w:firstColumn="1" w:lastColumn="0" w:noHBand="0" w:noVBand="1"/>
      </w:tblPr>
      <w:tblGrid>
        <w:gridCol w:w="7153"/>
        <w:gridCol w:w="2653"/>
      </w:tblGrid>
      <w:tr w:rsidR="008F00B7" w14:paraId="63A48A1D" w14:textId="77777777" w:rsidTr="003D2862">
        <w:trPr>
          <w:cantSplit/>
          <w:trHeight w:hRule="exact" w:val="2951"/>
        </w:trPr>
        <w:tc>
          <w:tcPr>
            <w:tcW w:w="7153" w:type="dxa"/>
            <w:tcBorders>
              <w:top w:val="nil"/>
              <w:bottom w:val="nil"/>
            </w:tcBorders>
          </w:tcPr>
          <w:p w14:paraId="329F0682" w14:textId="1A8A9704" w:rsidR="008F00B7" w:rsidRPr="006406AA" w:rsidRDefault="008F00B7" w:rsidP="001E0393">
            <w:pPr>
              <w:pStyle w:val="Overskrift1"/>
              <w:rPr>
                <w:color w:val="0077B3" w:themeColor="accent1"/>
              </w:rPr>
            </w:pPr>
            <w:r>
              <w:rPr>
                <w:color w:val="0077B3" w:themeColor="accent1"/>
              </w:rPr>
              <w:t>Det fremadrettede arbejde med den styrkede læreplan og evaluering af pædagogisk praksis.</w:t>
            </w:r>
          </w:p>
        </w:tc>
        <w:tc>
          <w:tcPr>
            <w:tcW w:w="2653" w:type="dxa"/>
            <w:tcBorders>
              <w:top w:val="nil"/>
              <w:bottom w:val="nil"/>
            </w:tcBorders>
          </w:tcPr>
          <w:p w14:paraId="19C9894A" w14:textId="77777777" w:rsidR="008F00B7" w:rsidRDefault="008F00B7" w:rsidP="001E0393">
            <w:pPr>
              <w:jc w:val="center"/>
              <w:rPr>
                <w:color w:val="0077B3" w:themeColor="accent1"/>
              </w:rPr>
            </w:pPr>
            <w:r>
              <w:rPr>
                <w:noProof/>
                <w:color w:val="0077B3" w:themeColor="accent1"/>
                <w:lang w:eastAsia="da-DK"/>
              </w:rPr>
              <w:drawing>
                <wp:inline distT="0" distB="0" distL="0" distR="0" wp14:anchorId="3A535726" wp14:editId="4FF6AE26">
                  <wp:extent cx="1505724" cy="1910596"/>
                  <wp:effectExtent l="0" t="0" r="0" b="0"/>
                  <wp:docPr id="4" name="Picture 4" descr="Et billede, der indeholder cirkel, Grafik, Farverigt&#10;&#10;AI-genereret indhold kan være ukorrek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Et billede, der indeholder cirkel, Grafik, Farverigt&#10;&#10;AI-genereret indhold kan være ukorrekt.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217" cy="1923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9EC8FD" w14:textId="77777777" w:rsidR="008F00B7" w:rsidRDefault="008F00B7" w:rsidP="008F00B7">
      <w:pPr>
        <w:pStyle w:val="Tekst3"/>
      </w:pPr>
    </w:p>
    <w:p w14:paraId="12570C67" w14:textId="1610A3CB" w:rsidR="008F00B7" w:rsidRPr="003D2862" w:rsidRDefault="008F00B7" w:rsidP="008F00B7">
      <w:pPr>
        <w:pStyle w:val="Tekst5bl"/>
        <w:rPr>
          <w:sz w:val="24"/>
          <w:szCs w:val="24"/>
        </w:rPr>
      </w:pPr>
      <w:r w:rsidRPr="003D2862">
        <w:rPr>
          <w:sz w:val="24"/>
          <w:szCs w:val="24"/>
        </w:rPr>
        <w:t xml:space="preserve">Hvilke områder af vores pædagogiske læringsmiljø vil vi fremadrettet sætte mere fokus på </w:t>
      </w:r>
    </w:p>
    <w:p w14:paraId="6FCEEAA4" w14:textId="07DA16A0" w:rsidR="008F00B7" w:rsidRPr="003D2862" w:rsidRDefault="008F00B7" w:rsidP="008F00B7">
      <w:pPr>
        <w:pStyle w:val="Tekst3"/>
        <w:rPr>
          <w:sz w:val="22"/>
          <w:szCs w:val="22"/>
        </w:rPr>
      </w:pPr>
      <w:r w:rsidRPr="003D2862">
        <w:rPr>
          <w:sz w:val="22"/>
          <w:szCs w:val="22"/>
        </w:rPr>
        <w:t>Vi skal arbejde med musikforløb</w:t>
      </w:r>
      <w:r w:rsidR="001E73C6" w:rsidRPr="003D2862">
        <w:rPr>
          <w:sz w:val="22"/>
          <w:szCs w:val="22"/>
        </w:rPr>
        <w:t>,</w:t>
      </w:r>
      <w:r w:rsidRPr="003D2862">
        <w:rPr>
          <w:sz w:val="22"/>
          <w:szCs w:val="22"/>
        </w:rPr>
        <w:t xml:space="preserve"> som vi kalder Fanø musik som kultur, hvor forskellige lokale musikere kommer og spiller og lærer os</w:t>
      </w:r>
      <w:r w:rsidR="001E73C6" w:rsidRPr="003D2862">
        <w:rPr>
          <w:sz w:val="22"/>
          <w:szCs w:val="22"/>
        </w:rPr>
        <w:t xml:space="preserve"> nye sange og at</w:t>
      </w:r>
      <w:r w:rsidRPr="003D2862">
        <w:rPr>
          <w:sz w:val="22"/>
          <w:szCs w:val="22"/>
        </w:rPr>
        <w:t xml:space="preserve"> danse</w:t>
      </w:r>
      <w:r w:rsidR="001E73C6" w:rsidRPr="003D2862">
        <w:rPr>
          <w:sz w:val="22"/>
          <w:szCs w:val="22"/>
        </w:rPr>
        <w:t xml:space="preserve">. Der er i forløbende også fokus på </w:t>
      </w:r>
      <w:r w:rsidRPr="003D2862">
        <w:rPr>
          <w:sz w:val="22"/>
          <w:szCs w:val="22"/>
        </w:rPr>
        <w:t xml:space="preserve">hvilke traditioner </w:t>
      </w:r>
      <w:r w:rsidR="001E73C6" w:rsidRPr="003D2862">
        <w:rPr>
          <w:sz w:val="22"/>
          <w:szCs w:val="22"/>
        </w:rPr>
        <w:t>vi har</w:t>
      </w:r>
      <w:r w:rsidRPr="003D2862">
        <w:rPr>
          <w:sz w:val="22"/>
          <w:szCs w:val="22"/>
        </w:rPr>
        <w:t xml:space="preserve"> på øen og hvordan den musik lyder der kommer herfra øen.</w:t>
      </w:r>
    </w:p>
    <w:p w14:paraId="700C7675" w14:textId="00479CFE" w:rsidR="008F00B7" w:rsidRPr="003D2862" w:rsidRDefault="008F00B7" w:rsidP="008F00B7">
      <w:pPr>
        <w:pStyle w:val="Tekst3"/>
        <w:rPr>
          <w:sz w:val="22"/>
          <w:szCs w:val="22"/>
        </w:rPr>
      </w:pPr>
      <w:r w:rsidRPr="003D2862">
        <w:rPr>
          <w:sz w:val="22"/>
          <w:szCs w:val="22"/>
        </w:rPr>
        <w:t>Vi arbejder videre med vores naturvejleder, der hver uge har forløb til alle grupper, enten hos os eller ude i naturen</w:t>
      </w:r>
      <w:r w:rsidR="001E73C6" w:rsidRPr="003D2862">
        <w:rPr>
          <w:sz w:val="22"/>
          <w:szCs w:val="22"/>
        </w:rPr>
        <w:t>.</w:t>
      </w:r>
    </w:p>
    <w:p w14:paraId="29296177" w14:textId="74BFF80A" w:rsidR="008F00B7" w:rsidRPr="003D2862" w:rsidRDefault="008F00B7" w:rsidP="008F00B7">
      <w:pPr>
        <w:pStyle w:val="Tekst3"/>
        <w:rPr>
          <w:sz w:val="22"/>
          <w:szCs w:val="22"/>
        </w:rPr>
      </w:pPr>
      <w:r w:rsidRPr="003D2862">
        <w:rPr>
          <w:sz w:val="22"/>
          <w:szCs w:val="22"/>
        </w:rPr>
        <w:t xml:space="preserve">Vi har starter et forløb op, hvor vi arbejder med læringsmiljøet udenfor. Hver dag vil lukkevagten i ca. 20-30 </w:t>
      </w:r>
      <w:r w:rsidR="006A4088">
        <w:rPr>
          <w:sz w:val="22"/>
          <w:szCs w:val="22"/>
        </w:rPr>
        <w:t xml:space="preserve">min </w:t>
      </w:r>
      <w:r w:rsidRPr="003D2862">
        <w:rPr>
          <w:sz w:val="22"/>
          <w:szCs w:val="22"/>
        </w:rPr>
        <w:t>sætte noget i gang på legepladsen. Der bliver udfærdiget en mappe til inspiration</w:t>
      </w:r>
      <w:r w:rsidR="001E73C6" w:rsidRPr="003D2862">
        <w:rPr>
          <w:sz w:val="22"/>
          <w:szCs w:val="22"/>
        </w:rPr>
        <w:t xml:space="preserve"> til,</w:t>
      </w:r>
      <w:r w:rsidRPr="003D2862">
        <w:rPr>
          <w:sz w:val="22"/>
          <w:szCs w:val="22"/>
        </w:rPr>
        <w:t xml:space="preserve"> hvad man kan gå i gang med, og selvfølgelig, følge børnenes spor.</w:t>
      </w:r>
    </w:p>
    <w:p w14:paraId="415C1DB4" w14:textId="77777777" w:rsidR="00066111" w:rsidRDefault="008F00B7" w:rsidP="008F00B7">
      <w:pPr>
        <w:pStyle w:val="Tekst3"/>
        <w:rPr>
          <w:sz w:val="22"/>
          <w:szCs w:val="22"/>
        </w:rPr>
      </w:pPr>
      <w:r w:rsidRPr="003D2862">
        <w:rPr>
          <w:sz w:val="22"/>
          <w:szCs w:val="22"/>
        </w:rPr>
        <w:t>Der skal arbejdes mere med Fri for Mobberi</w:t>
      </w:r>
      <w:r w:rsidR="001E73C6" w:rsidRPr="003D2862">
        <w:rPr>
          <w:sz w:val="22"/>
          <w:szCs w:val="22"/>
        </w:rPr>
        <w:t>. Vi</w:t>
      </w:r>
      <w:r w:rsidRPr="003D2862">
        <w:rPr>
          <w:sz w:val="22"/>
          <w:szCs w:val="22"/>
        </w:rPr>
        <w:t xml:space="preserve"> vil</w:t>
      </w:r>
      <w:r w:rsidR="00066111">
        <w:rPr>
          <w:sz w:val="22"/>
          <w:szCs w:val="22"/>
        </w:rPr>
        <w:t xml:space="preserve"> </w:t>
      </w:r>
      <w:r w:rsidRPr="003D2862">
        <w:rPr>
          <w:sz w:val="22"/>
          <w:szCs w:val="22"/>
        </w:rPr>
        <w:t>arbejde endnu mere med fællesskaber og venskaber og dannelse.</w:t>
      </w:r>
      <w:r w:rsidR="00066111">
        <w:rPr>
          <w:sz w:val="22"/>
          <w:szCs w:val="22"/>
        </w:rPr>
        <w:t xml:space="preserve"> </w:t>
      </w:r>
    </w:p>
    <w:p w14:paraId="3AF6BD83" w14:textId="73F68172" w:rsidR="008F00B7" w:rsidRPr="003D2862" w:rsidRDefault="008F00B7" w:rsidP="008F00B7">
      <w:pPr>
        <w:pStyle w:val="Tekst3"/>
        <w:rPr>
          <w:sz w:val="22"/>
          <w:szCs w:val="22"/>
        </w:rPr>
      </w:pPr>
      <w:r w:rsidRPr="003D2862">
        <w:rPr>
          <w:sz w:val="22"/>
          <w:szCs w:val="22"/>
        </w:rPr>
        <w:t xml:space="preserve">Vi vil gerne videreudvikle </w:t>
      </w:r>
      <w:r w:rsidR="001E73C6" w:rsidRPr="003D2862">
        <w:rPr>
          <w:sz w:val="22"/>
          <w:szCs w:val="22"/>
        </w:rPr>
        <w:t>de</w:t>
      </w:r>
      <w:r w:rsidRPr="003D2862">
        <w:rPr>
          <w:sz w:val="22"/>
          <w:szCs w:val="22"/>
        </w:rPr>
        <w:t xml:space="preserve"> faglige fyrtårne</w:t>
      </w:r>
      <w:r w:rsidR="001E73C6" w:rsidRPr="003D2862">
        <w:rPr>
          <w:sz w:val="22"/>
          <w:szCs w:val="22"/>
        </w:rPr>
        <w:t xml:space="preserve"> indenfor de</w:t>
      </w:r>
      <w:r w:rsidRPr="003D2862">
        <w:rPr>
          <w:sz w:val="22"/>
          <w:szCs w:val="22"/>
        </w:rPr>
        <w:t xml:space="preserve"> 4 områder: musik, leg, sprog, krop og bevægelse </w:t>
      </w:r>
    </w:p>
    <w:p w14:paraId="3C058B33" w14:textId="4A9625F1" w:rsidR="008F00B7" w:rsidRPr="003D2862" w:rsidRDefault="008F00B7" w:rsidP="008F00B7">
      <w:pPr>
        <w:pStyle w:val="Tekst3"/>
        <w:rPr>
          <w:sz w:val="22"/>
          <w:szCs w:val="22"/>
        </w:rPr>
      </w:pPr>
      <w:r w:rsidRPr="003D2862">
        <w:rPr>
          <w:sz w:val="22"/>
          <w:szCs w:val="22"/>
        </w:rPr>
        <w:t xml:space="preserve">Vi vil arbejde videre med fokusord til samlinger. Ord der vises i billeder og giver anledning til rigtig gode snakke med børnene og </w:t>
      </w:r>
      <w:r w:rsidR="001E73C6" w:rsidRPr="003D2862">
        <w:rPr>
          <w:sz w:val="22"/>
          <w:szCs w:val="22"/>
        </w:rPr>
        <w:t xml:space="preserve">som </w:t>
      </w:r>
      <w:r w:rsidRPr="003D2862">
        <w:rPr>
          <w:sz w:val="22"/>
          <w:szCs w:val="22"/>
        </w:rPr>
        <w:t>styrker deres ordforråd.</w:t>
      </w:r>
    </w:p>
    <w:p w14:paraId="0F6A15F2" w14:textId="77777777" w:rsidR="00C77981" w:rsidRDefault="00C77981" w:rsidP="008F00B7">
      <w:pPr>
        <w:pStyle w:val="Tekst3"/>
        <w:rPr>
          <w:b/>
          <w:bCs/>
          <w:sz w:val="22"/>
          <w:szCs w:val="22"/>
        </w:rPr>
      </w:pPr>
    </w:p>
    <w:p w14:paraId="46D47E34" w14:textId="74D0F594" w:rsidR="001E73C6" w:rsidRPr="00BD1B1E" w:rsidRDefault="00BD1B1E" w:rsidP="008F00B7">
      <w:pPr>
        <w:pStyle w:val="Tekst3"/>
        <w:rPr>
          <w:b/>
          <w:bCs/>
          <w:sz w:val="22"/>
          <w:szCs w:val="22"/>
        </w:rPr>
      </w:pPr>
      <w:r w:rsidRPr="00BD1B1E">
        <w:rPr>
          <w:b/>
          <w:bCs/>
          <w:sz w:val="22"/>
          <w:szCs w:val="22"/>
        </w:rPr>
        <w:t>Længere forløb/processer:</w:t>
      </w:r>
    </w:p>
    <w:p w14:paraId="05C068F2" w14:textId="3360C03A" w:rsidR="00BD1B1E" w:rsidRPr="00BD1B1E" w:rsidRDefault="00BD1B1E" w:rsidP="008F00B7">
      <w:pPr>
        <w:pStyle w:val="Tekst3"/>
        <w:rPr>
          <w:color w:val="0077B3" w:themeColor="accent1"/>
          <w:sz w:val="22"/>
          <w:szCs w:val="22"/>
          <w:u w:val="single"/>
        </w:rPr>
      </w:pPr>
      <w:r w:rsidRPr="00BD1B1E">
        <w:rPr>
          <w:color w:val="0077B3" w:themeColor="accent1"/>
          <w:sz w:val="22"/>
          <w:szCs w:val="22"/>
          <w:u w:val="single"/>
        </w:rPr>
        <w:t>Fællesskaber</w:t>
      </w:r>
    </w:p>
    <w:p w14:paraId="3C4C290E" w14:textId="5304A267" w:rsidR="00BD1B1E" w:rsidRDefault="00BD1B1E" w:rsidP="00BD1B1E">
      <w:pPr>
        <w:pStyle w:val="Tekst3"/>
        <w:rPr>
          <w:sz w:val="22"/>
          <w:szCs w:val="22"/>
        </w:rPr>
      </w:pPr>
      <w:bookmarkStart w:id="0" w:name="_Hlk212448049"/>
      <w:r>
        <w:rPr>
          <w:sz w:val="22"/>
          <w:szCs w:val="22"/>
        </w:rPr>
        <w:t xml:space="preserve">Vi er alle en del af et fællesskab, hvor vi end befinder os i samfundet. Vi har alle samme ret til at være her og ingen kan undværes. </w:t>
      </w:r>
    </w:p>
    <w:p w14:paraId="413F0C2D" w14:textId="77777777" w:rsidR="00BD1B1E" w:rsidRDefault="00BD1B1E" w:rsidP="00BD1B1E">
      <w:pPr>
        <w:pStyle w:val="Tekst3"/>
        <w:rPr>
          <w:sz w:val="22"/>
          <w:szCs w:val="22"/>
        </w:rPr>
      </w:pPr>
      <w:r>
        <w:rPr>
          <w:sz w:val="22"/>
          <w:szCs w:val="22"/>
        </w:rPr>
        <w:t xml:space="preserve">Vi vil arbejde med, hvordan man agerer i fællesskaberne, hvordan behandler vi hinanden, hvordan taler vi med hinanden – fokus på, at det skal være rart at være i fællesskabet. </w:t>
      </w:r>
    </w:p>
    <w:p w14:paraId="12288CA7" w14:textId="77777777" w:rsidR="00BD1B1E" w:rsidRDefault="00BD1B1E" w:rsidP="00BD1B1E">
      <w:pPr>
        <w:pStyle w:val="Tekst3"/>
        <w:spacing w:after="0"/>
        <w:rPr>
          <w:sz w:val="22"/>
          <w:szCs w:val="22"/>
        </w:rPr>
      </w:pPr>
      <w:r>
        <w:rPr>
          <w:sz w:val="22"/>
          <w:szCs w:val="22"/>
        </w:rPr>
        <w:t>Vi vil arbejde med dannelse, hvordan opfører man sig i forskellige sammenhænge. Hvordan opfører man sig i en kirke, til en fødselsdag i et fremmed hjem, på plejecenteret osv.</w:t>
      </w:r>
    </w:p>
    <w:p w14:paraId="38218944" w14:textId="77777777" w:rsidR="00BD1B1E" w:rsidRDefault="00BD1B1E" w:rsidP="00BD1B1E">
      <w:pPr>
        <w:pStyle w:val="Tekst3"/>
        <w:spacing w:after="0"/>
        <w:rPr>
          <w:sz w:val="22"/>
          <w:szCs w:val="22"/>
        </w:rPr>
      </w:pPr>
    </w:p>
    <w:p w14:paraId="38C6CF14" w14:textId="799BD5D5" w:rsidR="00BD1B1E" w:rsidRDefault="00BD1B1E" w:rsidP="00BD1B1E">
      <w:pPr>
        <w:pStyle w:val="Tekst3"/>
        <w:spacing w:after="0"/>
        <w:rPr>
          <w:sz w:val="22"/>
          <w:szCs w:val="22"/>
        </w:rPr>
      </w:pPr>
      <w:r>
        <w:rPr>
          <w:sz w:val="22"/>
          <w:szCs w:val="22"/>
        </w:rPr>
        <w:t>Vi vil arbejde videre med venskaber, hvordan er man sammen som venner, hvordan taler man til sine venner, hvordan hjælper man sine venner osv.</w:t>
      </w:r>
    </w:p>
    <w:p w14:paraId="1833DEFB" w14:textId="77777777" w:rsidR="00BD1B1E" w:rsidRDefault="00BD1B1E" w:rsidP="00BD1B1E">
      <w:pPr>
        <w:pStyle w:val="Tekst3"/>
        <w:spacing w:after="0"/>
        <w:rPr>
          <w:sz w:val="22"/>
          <w:szCs w:val="22"/>
        </w:rPr>
      </w:pPr>
    </w:p>
    <w:p w14:paraId="613D2AF4" w14:textId="5CC0C06C" w:rsidR="00BD1B1E" w:rsidRDefault="00BD1B1E" w:rsidP="00BD1B1E">
      <w:pPr>
        <w:pStyle w:val="Tekst3"/>
        <w:spacing w:after="0"/>
        <w:rPr>
          <w:sz w:val="22"/>
          <w:szCs w:val="22"/>
        </w:rPr>
      </w:pPr>
      <w:r>
        <w:rPr>
          <w:sz w:val="22"/>
          <w:szCs w:val="22"/>
        </w:rPr>
        <w:lastRenderedPageBreak/>
        <w:t>Vi vil skabe trygge og inkluderende miljøer, da vi ved at trivsel skabes gennem trygge læringsmiljøer med plads til forskellighed og inklusion.</w:t>
      </w:r>
    </w:p>
    <w:p w14:paraId="617E9114" w14:textId="77777777" w:rsidR="00BD1B1E" w:rsidRDefault="00BD1B1E" w:rsidP="00BD1B1E">
      <w:pPr>
        <w:pStyle w:val="Tekst3"/>
        <w:spacing w:after="0"/>
        <w:rPr>
          <w:sz w:val="22"/>
          <w:szCs w:val="22"/>
        </w:rPr>
      </w:pPr>
    </w:p>
    <w:p w14:paraId="19D534D9" w14:textId="77777777" w:rsidR="00BD1B1E" w:rsidRPr="003D2862" w:rsidRDefault="00BD1B1E" w:rsidP="00BD1B1E">
      <w:pPr>
        <w:pStyle w:val="Tekst3"/>
        <w:rPr>
          <w:sz w:val="22"/>
          <w:szCs w:val="22"/>
        </w:rPr>
      </w:pPr>
      <w:r w:rsidRPr="003D2862">
        <w:rPr>
          <w:sz w:val="22"/>
          <w:szCs w:val="22"/>
        </w:rPr>
        <w:t>De næste</w:t>
      </w:r>
      <w:r>
        <w:rPr>
          <w:sz w:val="22"/>
          <w:szCs w:val="22"/>
        </w:rPr>
        <w:t xml:space="preserve"> par</w:t>
      </w:r>
      <w:r w:rsidRPr="003D2862">
        <w:rPr>
          <w:sz w:val="22"/>
          <w:szCs w:val="22"/>
        </w:rPr>
        <w:t xml:space="preserve"> år vil vi have særligt fokus KIDS arbejdet med relationer. Der er foretaget observationer i alle afdelinger og de handleplaner der udarbejdes herudfra, skal der arbejdes videre med. </w:t>
      </w:r>
    </w:p>
    <w:p w14:paraId="2359181D" w14:textId="77777777" w:rsidR="00BD1B1E" w:rsidRPr="003D2862" w:rsidRDefault="00BD1B1E" w:rsidP="00BD1B1E">
      <w:pPr>
        <w:pStyle w:val="Tekst3"/>
        <w:rPr>
          <w:sz w:val="22"/>
          <w:szCs w:val="22"/>
        </w:rPr>
      </w:pPr>
      <w:r w:rsidRPr="003D2862">
        <w:rPr>
          <w:sz w:val="22"/>
          <w:szCs w:val="22"/>
        </w:rPr>
        <w:t>Vi vil arbejde videre med læringsmiljøerne, både de fysiske og dem omkring strukturen på stuerne.</w:t>
      </w:r>
    </w:p>
    <w:p w14:paraId="79E523E7" w14:textId="358D65AA" w:rsidR="00BD1B1E" w:rsidRDefault="00BD1B1E" w:rsidP="00BD1B1E">
      <w:pPr>
        <w:pStyle w:val="Tekst3"/>
        <w:spacing w:after="0"/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 wp14:anchorId="6D02AE8A" wp14:editId="6CAFC869">
            <wp:extent cx="2966037" cy="1976949"/>
            <wp:effectExtent l="133350" t="114300" r="101600" b="156845"/>
            <wp:docPr id="619282827" name="Billede 2" descr="Et billede, der indeholder person, tøj, udendørs, græs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282827" name="Billede 2" descr="Et billede, der indeholder person, tøj, udendørs, græs&#10;&#10;AI-genereret indhold kan være ukorrekt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224" cy="19917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5061064" w14:textId="3D27436C" w:rsidR="00BD1B1E" w:rsidRDefault="00C77981" w:rsidP="00C77981">
      <w:pPr>
        <w:pStyle w:val="Tekst3"/>
        <w:spacing w:after="0"/>
        <w:jc w:val="center"/>
        <w:rPr>
          <w:sz w:val="22"/>
          <w:szCs w:val="22"/>
        </w:rPr>
      </w:pPr>
      <w:r>
        <w:rPr>
          <w:sz w:val="22"/>
          <w:szCs w:val="22"/>
        </w:rPr>
        <w:t>AI -genereret billede</w:t>
      </w:r>
    </w:p>
    <w:p w14:paraId="677D8F65" w14:textId="77777777" w:rsidR="00BD1B1E" w:rsidRDefault="00BD1B1E" w:rsidP="00BD1B1E">
      <w:pPr>
        <w:pStyle w:val="Tekst3"/>
        <w:rPr>
          <w:color w:val="0077B3" w:themeColor="accent1"/>
          <w:sz w:val="22"/>
          <w:szCs w:val="22"/>
          <w:u w:val="single"/>
        </w:rPr>
      </w:pPr>
    </w:p>
    <w:p w14:paraId="66F3DA3D" w14:textId="3FF2FA6A" w:rsidR="00BD1B1E" w:rsidRPr="00BD1B1E" w:rsidRDefault="00BD1B1E" w:rsidP="00BD1B1E">
      <w:pPr>
        <w:pStyle w:val="Tekst3"/>
        <w:rPr>
          <w:color w:val="0077B3" w:themeColor="accent1"/>
          <w:sz w:val="22"/>
          <w:szCs w:val="22"/>
          <w:u w:val="single"/>
        </w:rPr>
      </w:pPr>
      <w:r w:rsidRPr="00BD1B1E">
        <w:rPr>
          <w:color w:val="0077B3" w:themeColor="accent1"/>
          <w:sz w:val="22"/>
          <w:szCs w:val="22"/>
          <w:u w:val="single"/>
        </w:rPr>
        <w:t>KIDS – udvikling af relationer</w:t>
      </w:r>
    </w:p>
    <w:p w14:paraId="699D160A" w14:textId="1AB313EE" w:rsidR="00BD1B1E" w:rsidRPr="003D2862" w:rsidRDefault="00BD1B1E" w:rsidP="00BD1B1E">
      <w:pPr>
        <w:pStyle w:val="Tekst3"/>
        <w:rPr>
          <w:sz w:val="22"/>
          <w:szCs w:val="22"/>
        </w:rPr>
      </w:pPr>
      <w:r>
        <w:rPr>
          <w:sz w:val="22"/>
          <w:szCs w:val="22"/>
        </w:rPr>
        <w:t>V</w:t>
      </w:r>
      <w:r w:rsidRPr="003D2862">
        <w:rPr>
          <w:sz w:val="22"/>
          <w:szCs w:val="22"/>
        </w:rPr>
        <w:t xml:space="preserve">i </w:t>
      </w:r>
      <w:r>
        <w:rPr>
          <w:sz w:val="22"/>
          <w:szCs w:val="22"/>
        </w:rPr>
        <w:t xml:space="preserve">vil </w:t>
      </w:r>
      <w:r w:rsidRPr="003D2862">
        <w:rPr>
          <w:sz w:val="22"/>
          <w:szCs w:val="22"/>
        </w:rPr>
        <w:t>have særligt fokus</w:t>
      </w:r>
      <w:r>
        <w:rPr>
          <w:sz w:val="22"/>
          <w:szCs w:val="22"/>
        </w:rPr>
        <w:t xml:space="preserve"> omkring</w:t>
      </w:r>
      <w:r w:rsidRPr="003D2862">
        <w:rPr>
          <w:sz w:val="22"/>
          <w:szCs w:val="22"/>
        </w:rPr>
        <w:t xml:space="preserve"> KIDS arbejdet</w:t>
      </w:r>
      <w:r>
        <w:rPr>
          <w:sz w:val="22"/>
          <w:szCs w:val="22"/>
        </w:rPr>
        <w:t xml:space="preserve"> -</w:t>
      </w:r>
      <w:r w:rsidRPr="003D2862">
        <w:rPr>
          <w:sz w:val="22"/>
          <w:szCs w:val="22"/>
        </w:rPr>
        <w:t xml:space="preserve"> relationer. Der er foretaget observationer i alle afdelinger og</w:t>
      </w:r>
      <w:r>
        <w:rPr>
          <w:sz w:val="22"/>
          <w:szCs w:val="22"/>
        </w:rPr>
        <w:t xml:space="preserve"> udarbejdet en rapport, som beskriver de udviklingsområder, som vi bør rette fokus på. Herudfra udarbejdes der </w:t>
      </w:r>
      <w:r w:rsidRPr="003D2862">
        <w:rPr>
          <w:sz w:val="22"/>
          <w:szCs w:val="22"/>
        </w:rPr>
        <w:t>handleplaner</w:t>
      </w:r>
      <w:r>
        <w:rPr>
          <w:sz w:val="22"/>
          <w:szCs w:val="22"/>
        </w:rPr>
        <w:t xml:space="preserve">, som vi løbende vil arbejde efter. </w:t>
      </w:r>
    </w:p>
    <w:p w14:paraId="083A1F13" w14:textId="6212DDF2" w:rsidR="00BD1B1E" w:rsidRDefault="00BD1B1E" w:rsidP="008F00B7">
      <w:pPr>
        <w:pStyle w:val="Tekst3"/>
        <w:rPr>
          <w:sz w:val="22"/>
          <w:szCs w:val="22"/>
        </w:rPr>
      </w:pPr>
      <w:r w:rsidRPr="003D2862">
        <w:rPr>
          <w:sz w:val="22"/>
          <w:szCs w:val="22"/>
        </w:rPr>
        <w:t>Vi vil arbejde videre med læringsmiljøerne, både de fysiske og dem omkring strukturen på stuerne.</w:t>
      </w:r>
      <w:bookmarkEnd w:id="0"/>
    </w:p>
    <w:p w14:paraId="03C9AA80" w14:textId="77777777" w:rsidR="00BD1B1E" w:rsidRPr="00BD1B1E" w:rsidRDefault="00BD1B1E" w:rsidP="008F00B7">
      <w:pPr>
        <w:pStyle w:val="Tekst3"/>
        <w:rPr>
          <w:sz w:val="22"/>
          <w:szCs w:val="22"/>
        </w:rPr>
      </w:pPr>
    </w:p>
    <w:p w14:paraId="0DAEF8F7" w14:textId="34966206" w:rsidR="008F00B7" w:rsidRPr="003D2862" w:rsidRDefault="008F00B7" w:rsidP="008F00B7">
      <w:pPr>
        <w:pStyle w:val="Tekst5bl"/>
        <w:rPr>
          <w:sz w:val="24"/>
          <w:szCs w:val="24"/>
        </w:rPr>
      </w:pPr>
      <w:r w:rsidRPr="003D2862">
        <w:rPr>
          <w:sz w:val="24"/>
          <w:szCs w:val="24"/>
        </w:rPr>
        <w:t>Hvordan vil vi justere organiseringen af vores evalueringskultur</w:t>
      </w:r>
    </w:p>
    <w:p w14:paraId="0C91C94A" w14:textId="7BC241B6" w:rsidR="008F00B7" w:rsidRPr="003D2862" w:rsidRDefault="008F00B7" w:rsidP="008F00B7">
      <w:pPr>
        <w:pStyle w:val="Tekst3"/>
        <w:rPr>
          <w:sz w:val="22"/>
          <w:szCs w:val="22"/>
        </w:rPr>
      </w:pPr>
      <w:r w:rsidRPr="003D2862">
        <w:rPr>
          <w:sz w:val="22"/>
          <w:szCs w:val="22"/>
        </w:rPr>
        <w:t>Vi vil indføre Evalueringscirklen, som vil blive introduceret på stuemøderne. Det er et redskab der kan gøre de</w:t>
      </w:r>
      <w:r w:rsidR="001E73C6" w:rsidRPr="003D2862">
        <w:rPr>
          <w:sz w:val="22"/>
          <w:szCs w:val="22"/>
        </w:rPr>
        <w:t>t</w:t>
      </w:r>
      <w:r w:rsidRPr="003D2862">
        <w:rPr>
          <w:sz w:val="22"/>
          <w:szCs w:val="22"/>
        </w:rPr>
        <w:t xml:space="preserve"> mere effektivt </w:t>
      </w:r>
      <w:r w:rsidR="001E73C6" w:rsidRPr="003D2862">
        <w:rPr>
          <w:sz w:val="22"/>
          <w:szCs w:val="22"/>
        </w:rPr>
        <w:t xml:space="preserve">og enklere </w:t>
      </w:r>
      <w:r w:rsidRPr="003D2862">
        <w:rPr>
          <w:sz w:val="22"/>
          <w:szCs w:val="22"/>
        </w:rPr>
        <w:t>at evaluere</w:t>
      </w:r>
      <w:r w:rsidR="001E73C6" w:rsidRPr="003D2862">
        <w:rPr>
          <w:sz w:val="22"/>
          <w:szCs w:val="22"/>
        </w:rPr>
        <w:t xml:space="preserve"> mindre ændringer</w:t>
      </w:r>
      <w:r w:rsidRPr="003D2862">
        <w:rPr>
          <w:sz w:val="22"/>
          <w:szCs w:val="22"/>
        </w:rPr>
        <w:t xml:space="preserve"> i hverdagen.</w:t>
      </w:r>
    </w:p>
    <w:p w14:paraId="51CD7B08" w14:textId="35D9BEFB" w:rsidR="008F00B7" w:rsidRPr="003D2862" w:rsidRDefault="008F00B7" w:rsidP="008F00B7">
      <w:pPr>
        <w:spacing w:line="240" w:lineRule="auto"/>
        <w:rPr>
          <w:sz w:val="22"/>
          <w:szCs w:val="22"/>
        </w:rPr>
      </w:pPr>
      <w:r w:rsidRPr="003D2862">
        <w:rPr>
          <w:sz w:val="22"/>
          <w:szCs w:val="22"/>
        </w:rPr>
        <w:t>Vi fortsætter med at evaluere på alt</w:t>
      </w:r>
      <w:r w:rsidR="001E73C6" w:rsidRPr="003D2862">
        <w:rPr>
          <w:sz w:val="22"/>
          <w:szCs w:val="22"/>
        </w:rPr>
        <w:t>,</w:t>
      </w:r>
      <w:r w:rsidRPr="003D2862">
        <w:rPr>
          <w:sz w:val="22"/>
          <w:szCs w:val="22"/>
        </w:rPr>
        <w:t xml:space="preserve"> hvad vi </w:t>
      </w:r>
      <w:r w:rsidR="001E73C6" w:rsidRPr="003D2862">
        <w:rPr>
          <w:sz w:val="22"/>
          <w:szCs w:val="22"/>
        </w:rPr>
        <w:t xml:space="preserve">overordnet </w:t>
      </w:r>
      <w:r w:rsidRPr="003D2862">
        <w:rPr>
          <w:sz w:val="22"/>
          <w:szCs w:val="22"/>
        </w:rPr>
        <w:t>arbejder med</w:t>
      </w:r>
      <w:r w:rsidR="001E73C6" w:rsidRPr="003D2862">
        <w:rPr>
          <w:sz w:val="22"/>
          <w:szCs w:val="22"/>
        </w:rPr>
        <w:t xml:space="preserve">. Dette gøres via </w:t>
      </w:r>
      <w:r w:rsidRPr="003D2862">
        <w:rPr>
          <w:sz w:val="22"/>
          <w:szCs w:val="22"/>
        </w:rPr>
        <w:t>udviklingsplaner</w:t>
      </w:r>
      <w:r w:rsidR="001E73C6" w:rsidRPr="003D2862">
        <w:rPr>
          <w:sz w:val="22"/>
          <w:szCs w:val="22"/>
        </w:rPr>
        <w:t xml:space="preserve">, som drøftes </w:t>
      </w:r>
      <w:r w:rsidRPr="003D2862">
        <w:rPr>
          <w:sz w:val="22"/>
          <w:szCs w:val="22"/>
        </w:rPr>
        <w:t>på stuemøder og teammøder.</w:t>
      </w:r>
    </w:p>
    <w:p w14:paraId="37F122E8" w14:textId="77777777" w:rsidR="008F00B7" w:rsidRPr="003D2862" w:rsidRDefault="008F00B7" w:rsidP="008F00B7">
      <w:pPr>
        <w:spacing w:line="240" w:lineRule="auto"/>
        <w:rPr>
          <w:sz w:val="22"/>
          <w:szCs w:val="22"/>
        </w:rPr>
      </w:pPr>
    </w:p>
    <w:p w14:paraId="598539DE" w14:textId="77777777" w:rsidR="008F00B7" w:rsidRDefault="008F00B7" w:rsidP="008F00B7">
      <w:pPr>
        <w:spacing w:line="240" w:lineRule="auto"/>
      </w:pPr>
    </w:p>
    <w:p w14:paraId="67FD9F0B" w14:textId="77777777" w:rsidR="008F00B7" w:rsidRDefault="008F00B7" w:rsidP="008F00B7">
      <w:pPr>
        <w:spacing w:line="240" w:lineRule="auto"/>
      </w:pPr>
    </w:p>
    <w:p w14:paraId="6709EC83" w14:textId="7D80778D" w:rsidR="008F00B7" w:rsidRPr="003D2862" w:rsidRDefault="008F00B7" w:rsidP="008F00B7">
      <w:pPr>
        <w:pStyle w:val="Tekst5bl"/>
        <w:rPr>
          <w:sz w:val="24"/>
          <w:szCs w:val="22"/>
        </w:rPr>
      </w:pPr>
      <w:r w:rsidRPr="003D2862">
        <w:rPr>
          <w:sz w:val="24"/>
          <w:szCs w:val="22"/>
        </w:rPr>
        <w:t>Hvordan har eller vil vi på baggrund af denne evaluering ændre og/eller justere vores skriftlige pædagogiske læreplan</w:t>
      </w:r>
    </w:p>
    <w:p w14:paraId="02C348E4" w14:textId="0DF48267" w:rsidR="008F00B7" w:rsidRPr="003D2862" w:rsidRDefault="008F00B7" w:rsidP="008F00B7">
      <w:pPr>
        <w:pStyle w:val="Tekst3"/>
        <w:rPr>
          <w:sz w:val="22"/>
          <w:szCs w:val="22"/>
        </w:rPr>
      </w:pPr>
      <w:r w:rsidRPr="003D2862">
        <w:rPr>
          <w:sz w:val="22"/>
          <w:szCs w:val="22"/>
        </w:rPr>
        <w:t>Vi vil fremadrettet ændre og justere i det skriftlige omkring den pædagogiske læreplan, når vi løbende får evalueret de forskellige områder</w:t>
      </w:r>
      <w:r w:rsidR="001E73C6" w:rsidRPr="003D2862">
        <w:rPr>
          <w:sz w:val="22"/>
          <w:szCs w:val="22"/>
        </w:rPr>
        <w:t xml:space="preserve"> og her finder anledning til at ændre vores praksis.</w:t>
      </w:r>
    </w:p>
    <w:p w14:paraId="18D00A81" w14:textId="77777777" w:rsidR="008F00B7" w:rsidRPr="003D2862" w:rsidRDefault="008F00B7" w:rsidP="008F00B7">
      <w:pPr>
        <w:pStyle w:val="Tekst3"/>
        <w:rPr>
          <w:sz w:val="22"/>
          <w:szCs w:val="22"/>
        </w:rPr>
      </w:pPr>
      <w:r w:rsidRPr="003D2862">
        <w:rPr>
          <w:sz w:val="22"/>
          <w:szCs w:val="22"/>
        </w:rPr>
        <w:t>Der vil også løbende findes områder, hvor der er plads til udvikling. Dette vil efterfølgende justeres i det skriftlige arbejde.</w:t>
      </w:r>
    </w:p>
    <w:p w14:paraId="0881F893" w14:textId="1EC32692" w:rsidR="00D43DCC" w:rsidRDefault="00D43DCC" w:rsidP="008F00B7">
      <w:pPr>
        <w:spacing w:line="240" w:lineRule="auto"/>
      </w:pPr>
    </w:p>
    <w:p w14:paraId="7D29E5C2" w14:textId="77777777" w:rsidR="00D43DCC" w:rsidRPr="00D43DCC" w:rsidRDefault="00D43DCC" w:rsidP="00D43DCC">
      <w:pPr>
        <w:pStyle w:val="MiniPara"/>
      </w:pPr>
    </w:p>
    <w:p w14:paraId="6AD2D428" w14:textId="77777777" w:rsidR="00D43DCC" w:rsidRDefault="00D43DCC" w:rsidP="00D43DCC">
      <w:pPr>
        <w:pStyle w:val="MiniPara"/>
      </w:pPr>
    </w:p>
    <w:p w14:paraId="3521E823" w14:textId="77777777" w:rsidR="00D43DCC" w:rsidRDefault="00D43DCC" w:rsidP="00D43DCC">
      <w:pPr>
        <w:pStyle w:val="MiniPara"/>
      </w:pPr>
    </w:p>
    <w:p w14:paraId="70D345E0" w14:textId="77777777" w:rsidR="00044652" w:rsidRDefault="00044652">
      <w:pPr>
        <w:spacing w:line="240" w:lineRule="auto"/>
      </w:pPr>
    </w:p>
    <w:sectPr w:rsidR="00044652" w:rsidSect="00CA396F">
      <w:headerReference w:type="default" r:id="rId18"/>
      <w:footerReference w:type="default" r:id="rId19"/>
      <w:pgSz w:w="11906" w:h="16838" w:code="9"/>
      <w:pgMar w:top="1418" w:right="1134" w:bottom="1134" w:left="1134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FE83F4" w14:textId="77777777" w:rsidR="007E3C86" w:rsidRDefault="007E3C86" w:rsidP="000A7ADE">
      <w:pPr>
        <w:spacing w:line="240" w:lineRule="auto"/>
      </w:pPr>
      <w:r>
        <w:separator/>
      </w:r>
    </w:p>
  </w:endnote>
  <w:endnote w:type="continuationSeparator" w:id="0">
    <w:p w14:paraId="69992C78" w14:textId="77777777" w:rsidR="007E3C86" w:rsidRDefault="007E3C86" w:rsidP="000A7AD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317282" w14:textId="77777777" w:rsidR="003F742D" w:rsidRDefault="003F742D" w:rsidP="003F742D">
    <w:pPr>
      <w:pStyle w:val="Sidefod"/>
      <w:jc w:val="right"/>
    </w:pPr>
    <w:r>
      <w:fldChar w:fldCharType="begin"/>
    </w:r>
    <w:r>
      <w:instrText>PAGE   \* MERGEFORMAT</w:instrText>
    </w:r>
    <w:r>
      <w:fldChar w:fldCharType="separate"/>
    </w:r>
    <w:r w:rsidR="0002179F">
      <w:rPr>
        <w:noProof/>
      </w:rPr>
      <w:t>5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BCE965" w14:textId="77777777" w:rsidR="007E3C86" w:rsidRDefault="007E3C86" w:rsidP="000A7ADE">
      <w:pPr>
        <w:spacing w:line="240" w:lineRule="auto"/>
      </w:pPr>
      <w:r>
        <w:separator/>
      </w:r>
    </w:p>
  </w:footnote>
  <w:footnote w:type="continuationSeparator" w:id="0">
    <w:p w14:paraId="29E9BFA0" w14:textId="77777777" w:rsidR="007E3C86" w:rsidRDefault="007E3C86" w:rsidP="000A7AD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E1C7A6" w14:textId="77777777" w:rsidR="003F742D" w:rsidRDefault="003F742D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AB3837A0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ED24470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DC891F6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C52B628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8F40856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B242C6C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2E0359E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640347A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59A1E38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C7244E0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BD7115"/>
    <w:multiLevelType w:val="multilevel"/>
    <w:tmpl w:val="1B1A392A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color w:val="FFFFFF" w:themeColor="background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034638CA"/>
    <w:multiLevelType w:val="multilevel"/>
    <w:tmpl w:val="9CF63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63608C8"/>
    <w:multiLevelType w:val="multilevel"/>
    <w:tmpl w:val="1B1A392A"/>
    <w:numStyleLink w:val="Hvidtalopstilling"/>
  </w:abstractNum>
  <w:abstractNum w:abstractNumId="13" w15:restartNumberingAfterBreak="0">
    <w:nsid w:val="1118079B"/>
    <w:multiLevelType w:val="hybridMultilevel"/>
    <w:tmpl w:val="703E9BF4"/>
    <w:lvl w:ilvl="0" w:tplc="790A0CF6">
      <w:start w:val="1"/>
      <w:numFmt w:val="bullet"/>
      <w:pStyle w:val="Bullettekst2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3D9245E"/>
    <w:multiLevelType w:val="hybridMultilevel"/>
    <w:tmpl w:val="B40EF564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9266C27"/>
    <w:multiLevelType w:val="hybridMultilevel"/>
    <w:tmpl w:val="B3904C1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A1E3451"/>
    <w:multiLevelType w:val="hybridMultilevel"/>
    <w:tmpl w:val="ECF288B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A21169E"/>
    <w:multiLevelType w:val="multilevel"/>
    <w:tmpl w:val="1B1A392A"/>
    <w:numStyleLink w:val="Hvidtalopstilling"/>
  </w:abstractNum>
  <w:abstractNum w:abstractNumId="18" w15:restartNumberingAfterBreak="0">
    <w:nsid w:val="1A782A93"/>
    <w:multiLevelType w:val="hybridMultilevel"/>
    <w:tmpl w:val="EBC69DB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BD86A1E"/>
    <w:multiLevelType w:val="hybridMultilevel"/>
    <w:tmpl w:val="984C3DC4"/>
    <w:lvl w:ilvl="0" w:tplc="040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72C09D0C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3D122BB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9482C11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2E7CD98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A65CA49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737E432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ABAA09A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AE9AD67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20" w15:restartNumberingAfterBreak="0">
    <w:nsid w:val="232D3B3B"/>
    <w:multiLevelType w:val="multilevel"/>
    <w:tmpl w:val="0F627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39658EC"/>
    <w:multiLevelType w:val="multilevel"/>
    <w:tmpl w:val="1B1A392A"/>
    <w:numStyleLink w:val="Hvidtalopstilling"/>
  </w:abstractNum>
  <w:abstractNum w:abstractNumId="22" w15:restartNumberingAfterBreak="0">
    <w:nsid w:val="2A4011F5"/>
    <w:multiLevelType w:val="hybridMultilevel"/>
    <w:tmpl w:val="E9E0C904"/>
    <w:lvl w:ilvl="0" w:tplc="359E7BFC">
      <w:start w:val="1"/>
      <w:numFmt w:val="decimal"/>
      <w:pStyle w:val="Listeafsnit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F6167BD"/>
    <w:multiLevelType w:val="multilevel"/>
    <w:tmpl w:val="1B1A392A"/>
    <w:styleLink w:val="Hvidtalopstilling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color w:val="FFFFFF" w:themeColor="background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318156E2"/>
    <w:multiLevelType w:val="multilevel"/>
    <w:tmpl w:val="BCCC5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19D102F"/>
    <w:multiLevelType w:val="multilevel"/>
    <w:tmpl w:val="169E2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B684FB6"/>
    <w:multiLevelType w:val="multilevel"/>
    <w:tmpl w:val="D068BECC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BA315D1"/>
    <w:multiLevelType w:val="multilevel"/>
    <w:tmpl w:val="4DF87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BA9742C"/>
    <w:multiLevelType w:val="hybridMultilevel"/>
    <w:tmpl w:val="FF36861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F0743BE"/>
    <w:multiLevelType w:val="multilevel"/>
    <w:tmpl w:val="1B1A392A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color w:val="FFFFFF" w:themeColor="background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446231D7"/>
    <w:multiLevelType w:val="multilevel"/>
    <w:tmpl w:val="7AAA4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63648B3"/>
    <w:multiLevelType w:val="multilevel"/>
    <w:tmpl w:val="1B1A392A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color w:val="FFFFFF" w:themeColor="background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2" w15:restartNumberingAfterBreak="0">
    <w:nsid w:val="4A0E3CA0"/>
    <w:multiLevelType w:val="hybridMultilevel"/>
    <w:tmpl w:val="EC02AD9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FCF0F58"/>
    <w:multiLevelType w:val="multilevel"/>
    <w:tmpl w:val="922C2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0CF2E0E"/>
    <w:multiLevelType w:val="multilevel"/>
    <w:tmpl w:val="1B1A392A"/>
    <w:numStyleLink w:val="Hvidtalopstilling"/>
  </w:abstractNum>
  <w:abstractNum w:abstractNumId="35" w15:restartNumberingAfterBreak="0">
    <w:nsid w:val="638535D9"/>
    <w:multiLevelType w:val="multilevel"/>
    <w:tmpl w:val="10306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A1745B1"/>
    <w:multiLevelType w:val="multilevel"/>
    <w:tmpl w:val="A8D8E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EC9577A"/>
    <w:multiLevelType w:val="multilevel"/>
    <w:tmpl w:val="6D96B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FD63ABA"/>
    <w:multiLevelType w:val="multilevel"/>
    <w:tmpl w:val="040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9" w15:restartNumberingAfterBreak="0">
    <w:nsid w:val="71F47CE3"/>
    <w:multiLevelType w:val="multilevel"/>
    <w:tmpl w:val="1B1A392A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color w:val="FFFFFF" w:themeColor="background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0" w15:restartNumberingAfterBreak="0">
    <w:nsid w:val="71F92750"/>
    <w:multiLevelType w:val="hybridMultilevel"/>
    <w:tmpl w:val="D89EC5A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FA6931"/>
    <w:multiLevelType w:val="multilevel"/>
    <w:tmpl w:val="1B1A392A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color w:val="FFFFFF" w:themeColor="background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2" w15:restartNumberingAfterBreak="0">
    <w:nsid w:val="794A65C6"/>
    <w:multiLevelType w:val="hybridMultilevel"/>
    <w:tmpl w:val="33583A9A"/>
    <w:lvl w:ilvl="0" w:tplc="040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B9B37EB"/>
    <w:multiLevelType w:val="multilevel"/>
    <w:tmpl w:val="D8281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C2978B9"/>
    <w:multiLevelType w:val="hybridMultilevel"/>
    <w:tmpl w:val="B07E7A2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AE25D6"/>
    <w:multiLevelType w:val="multilevel"/>
    <w:tmpl w:val="1B1A392A"/>
    <w:numStyleLink w:val="Hvidtalopstilling"/>
  </w:abstractNum>
  <w:num w:numId="1" w16cid:durableId="935090690">
    <w:abstractNumId w:val="9"/>
  </w:num>
  <w:num w:numId="2" w16cid:durableId="1345009374">
    <w:abstractNumId w:val="7"/>
  </w:num>
  <w:num w:numId="3" w16cid:durableId="1792047331">
    <w:abstractNumId w:val="6"/>
  </w:num>
  <w:num w:numId="4" w16cid:durableId="633096546">
    <w:abstractNumId w:val="5"/>
  </w:num>
  <w:num w:numId="5" w16cid:durableId="982657504">
    <w:abstractNumId w:val="4"/>
  </w:num>
  <w:num w:numId="6" w16cid:durableId="1617904440">
    <w:abstractNumId w:val="8"/>
  </w:num>
  <w:num w:numId="7" w16cid:durableId="1704017596">
    <w:abstractNumId w:val="3"/>
  </w:num>
  <w:num w:numId="8" w16cid:durableId="1813401304">
    <w:abstractNumId w:val="2"/>
  </w:num>
  <w:num w:numId="9" w16cid:durableId="1844776278">
    <w:abstractNumId w:val="1"/>
  </w:num>
  <w:num w:numId="10" w16cid:durableId="2070688185">
    <w:abstractNumId w:val="0"/>
  </w:num>
  <w:num w:numId="11" w16cid:durableId="136915591">
    <w:abstractNumId w:val="28"/>
  </w:num>
  <w:num w:numId="12" w16cid:durableId="1492522366">
    <w:abstractNumId w:val="38"/>
  </w:num>
  <w:num w:numId="13" w16cid:durableId="1164124586">
    <w:abstractNumId w:val="13"/>
  </w:num>
  <w:num w:numId="14" w16cid:durableId="1124814357">
    <w:abstractNumId w:val="26"/>
  </w:num>
  <w:num w:numId="15" w16cid:durableId="564225393">
    <w:abstractNumId w:val="32"/>
  </w:num>
  <w:num w:numId="16" w16cid:durableId="52777524">
    <w:abstractNumId w:val="42"/>
  </w:num>
  <w:num w:numId="17" w16cid:durableId="313490117">
    <w:abstractNumId w:val="14"/>
  </w:num>
  <w:num w:numId="18" w16cid:durableId="1037925310">
    <w:abstractNumId w:val="22"/>
  </w:num>
  <w:num w:numId="19" w16cid:durableId="128675523">
    <w:abstractNumId w:val="40"/>
  </w:num>
  <w:num w:numId="20" w16cid:durableId="394933189">
    <w:abstractNumId w:val="44"/>
  </w:num>
  <w:num w:numId="21" w16cid:durableId="149904334">
    <w:abstractNumId w:val="22"/>
    <w:lvlOverride w:ilvl="0">
      <w:startOverride w:val="1"/>
    </w:lvlOverride>
  </w:num>
  <w:num w:numId="22" w16cid:durableId="857037515">
    <w:abstractNumId w:val="22"/>
    <w:lvlOverride w:ilvl="0">
      <w:startOverride w:val="1"/>
    </w:lvlOverride>
  </w:num>
  <w:num w:numId="23" w16cid:durableId="1802069825">
    <w:abstractNumId w:val="22"/>
    <w:lvlOverride w:ilvl="0">
      <w:startOverride w:val="1"/>
    </w:lvlOverride>
  </w:num>
  <w:num w:numId="24" w16cid:durableId="440226405">
    <w:abstractNumId w:val="19"/>
  </w:num>
  <w:num w:numId="25" w16cid:durableId="858085733">
    <w:abstractNumId w:val="23"/>
  </w:num>
  <w:num w:numId="26" w16cid:durableId="1257984989">
    <w:abstractNumId w:val="12"/>
  </w:num>
  <w:num w:numId="27" w16cid:durableId="1178815199">
    <w:abstractNumId w:val="21"/>
  </w:num>
  <w:num w:numId="28" w16cid:durableId="125856986">
    <w:abstractNumId w:val="17"/>
  </w:num>
  <w:num w:numId="29" w16cid:durableId="255603689">
    <w:abstractNumId w:val="34"/>
  </w:num>
  <w:num w:numId="30" w16cid:durableId="215776839">
    <w:abstractNumId w:val="45"/>
  </w:num>
  <w:num w:numId="31" w16cid:durableId="1317033181">
    <w:abstractNumId w:val="31"/>
  </w:num>
  <w:num w:numId="32" w16cid:durableId="1051003561">
    <w:abstractNumId w:val="39"/>
  </w:num>
  <w:num w:numId="33" w16cid:durableId="1436364527">
    <w:abstractNumId w:val="41"/>
  </w:num>
  <w:num w:numId="34" w16cid:durableId="682559988">
    <w:abstractNumId w:val="18"/>
  </w:num>
  <w:num w:numId="35" w16cid:durableId="1450466977">
    <w:abstractNumId w:val="29"/>
  </w:num>
  <w:num w:numId="36" w16cid:durableId="1805154495">
    <w:abstractNumId w:val="15"/>
  </w:num>
  <w:num w:numId="37" w16cid:durableId="313530919">
    <w:abstractNumId w:val="10"/>
  </w:num>
  <w:num w:numId="38" w16cid:durableId="1657101259">
    <w:abstractNumId w:val="16"/>
  </w:num>
  <w:num w:numId="39" w16cid:durableId="182214137">
    <w:abstractNumId w:val="11"/>
  </w:num>
  <w:num w:numId="40" w16cid:durableId="1953898397">
    <w:abstractNumId w:val="20"/>
  </w:num>
  <w:num w:numId="41" w16cid:durableId="1710259222">
    <w:abstractNumId w:val="33"/>
  </w:num>
  <w:num w:numId="42" w16cid:durableId="1065371160">
    <w:abstractNumId w:val="30"/>
  </w:num>
  <w:num w:numId="43" w16cid:durableId="433552590">
    <w:abstractNumId w:val="25"/>
  </w:num>
  <w:num w:numId="44" w16cid:durableId="661861024">
    <w:abstractNumId w:val="36"/>
  </w:num>
  <w:num w:numId="45" w16cid:durableId="1573541353">
    <w:abstractNumId w:val="24"/>
  </w:num>
  <w:num w:numId="46" w16cid:durableId="1442142995">
    <w:abstractNumId w:val="27"/>
  </w:num>
  <w:num w:numId="47" w16cid:durableId="1234198187">
    <w:abstractNumId w:val="43"/>
  </w:num>
  <w:num w:numId="48" w16cid:durableId="86851143">
    <w:abstractNumId w:val="37"/>
  </w:num>
  <w:num w:numId="49" w16cid:durableId="891120083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stylePaneFormatFilter w:val="7C24" w:allStyles="0" w:customStyles="0" w:latentStyles="1" w:stylesInUse="0" w:headingStyles="1" w:numberingStyles="0" w:tableStyles="0" w:directFormattingOnRuns="0" w:directFormattingOnParagraphs="0" w:directFormattingOnNumbering="1" w:directFormattingOnTables="1" w:clearFormatting="1" w:top3HeadingStyles="1" w:visibleStyles="1" w:alternateStyleNames="0"/>
  <w:stylePaneSortMethod w:val="0000"/>
  <w:defaultTabStop w:val="1304"/>
  <w:autoHyphenation/>
  <w:hyphenationZone w:val="425"/>
  <w:doNotHyphenateCaps/>
  <w:characterSpacingControl w:val="doNotCompress"/>
  <w:hdrShapeDefaults>
    <o:shapedefaults v:ext="edit" spidmax="1146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3C86"/>
    <w:rsid w:val="000208EB"/>
    <w:rsid w:val="0002179F"/>
    <w:rsid w:val="00032D5C"/>
    <w:rsid w:val="00036360"/>
    <w:rsid w:val="00044652"/>
    <w:rsid w:val="00045676"/>
    <w:rsid w:val="00045FAB"/>
    <w:rsid w:val="000469C8"/>
    <w:rsid w:val="00047E0D"/>
    <w:rsid w:val="0006204E"/>
    <w:rsid w:val="00066111"/>
    <w:rsid w:val="00074478"/>
    <w:rsid w:val="00080B5B"/>
    <w:rsid w:val="00084F73"/>
    <w:rsid w:val="0009203D"/>
    <w:rsid w:val="000A03D7"/>
    <w:rsid w:val="000A0812"/>
    <w:rsid w:val="000A1D4B"/>
    <w:rsid w:val="000A7ADE"/>
    <w:rsid w:val="000B42A5"/>
    <w:rsid w:val="000C4794"/>
    <w:rsid w:val="000D27A2"/>
    <w:rsid w:val="000D618C"/>
    <w:rsid w:val="000E19B9"/>
    <w:rsid w:val="0011037D"/>
    <w:rsid w:val="00110732"/>
    <w:rsid w:val="001235F4"/>
    <w:rsid w:val="00125B15"/>
    <w:rsid w:val="00126ED6"/>
    <w:rsid w:val="00127978"/>
    <w:rsid w:val="00146E6E"/>
    <w:rsid w:val="001527A1"/>
    <w:rsid w:val="0015568F"/>
    <w:rsid w:val="001735AF"/>
    <w:rsid w:val="00182693"/>
    <w:rsid w:val="00185236"/>
    <w:rsid w:val="0019454B"/>
    <w:rsid w:val="00195A35"/>
    <w:rsid w:val="001A38A0"/>
    <w:rsid w:val="001C7F14"/>
    <w:rsid w:val="001D4135"/>
    <w:rsid w:val="001D6308"/>
    <w:rsid w:val="001E5F00"/>
    <w:rsid w:val="001E73C6"/>
    <w:rsid w:val="002015E8"/>
    <w:rsid w:val="00243968"/>
    <w:rsid w:val="00247A1D"/>
    <w:rsid w:val="00257CD4"/>
    <w:rsid w:val="0026430E"/>
    <w:rsid w:val="00272205"/>
    <w:rsid w:val="00274099"/>
    <w:rsid w:val="002742A0"/>
    <w:rsid w:val="002773B3"/>
    <w:rsid w:val="00282F28"/>
    <w:rsid w:val="002B7EAD"/>
    <w:rsid w:val="002D42F2"/>
    <w:rsid w:val="002F5B10"/>
    <w:rsid w:val="00303FD1"/>
    <w:rsid w:val="00304522"/>
    <w:rsid w:val="00306195"/>
    <w:rsid w:val="0032492B"/>
    <w:rsid w:val="00325917"/>
    <w:rsid w:val="00336E4B"/>
    <w:rsid w:val="0034017D"/>
    <w:rsid w:val="0035740E"/>
    <w:rsid w:val="0036270F"/>
    <w:rsid w:val="00364E96"/>
    <w:rsid w:val="00373C52"/>
    <w:rsid w:val="00394291"/>
    <w:rsid w:val="00396D72"/>
    <w:rsid w:val="003A1C2B"/>
    <w:rsid w:val="003B4C9C"/>
    <w:rsid w:val="003C040F"/>
    <w:rsid w:val="003C4FC9"/>
    <w:rsid w:val="003C5900"/>
    <w:rsid w:val="003C7386"/>
    <w:rsid w:val="003D2862"/>
    <w:rsid w:val="003D4CFD"/>
    <w:rsid w:val="003E07D7"/>
    <w:rsid w:val="003E2556"/>
    <w:rsid w:val="003E3FF8"/>
    <w:rsid w:val="003E45D1"/>
    <w:rsid w:val="003F742D"/>
    <w:rsid w:val="00401B93"/>
    <w:rsid w:val="0040554A"/>
    <w:rsid w:val="00415C44"/>
    <w:rsid w:val="00433B67"/>
    <w:rsid w:val="0044505A"/>
    <w:rsid w:val="004720D7"/>
    <w:rsid w:val="004722B2"/>
    <w:rsid w:val="00477942"/>
    <w:rsid w:val="00477D40"/>
    <w:rsid w:val="004929B8"/>
    <w:rsid w:val="004940B8"/>
    <w:rsid w:val="004951C2"/>
    <w:rsid w:val="004A6503"/>
    <w:rsid w:val="004A7A01"/>
    <w:rsid w:val="004B1D84"/>
    <w:rsid w:val="004B409E"/>
    <w:rsid w:val="004B6543"/>
    <w:rsid w:val="004C70A4"/>
    <w:rsid w:val="004D14AC"/>
    <w:rsid w:val="004D4192"/>
    <w:rsid w:val="004F2A6E"/>
    <w:rsid w:val="004F363E"/>
    <w:rsid w:val="00507E9F"/>
    <w:rsid w:val="0051366F"/>
    <w:rsid w:val="005252DB"/>
    <w:rsid w:val="00530E30"/>
    <w:rsid w:val="0053392F"/>
    <w:rsid w:val="00534105"/>
    <w:rsid w:val="00556F9E"/>
    <w:rsid w:val="00562570"/>
    <w:rsid w:val="005A03C3"/>
    <w:rsid w:val="005B58A8"/>
    <w:rsid w:val="005C2EFE"/>
    <w:rsid w:val="005D3542"/>
    <w:rsid w:val="005D401A"/>
    <w:rsid w:val="005D7FC3"/>
    <w:rsid w:val="005E2128"/>
    <w:rsid w:val="005F2C95"/>
    <w:rsid w:val="006406AA"/>
    <w:rsid w:val="00673E94"/>
    <w:rsid w:val="006904B0"/>
    <w:rsid w:val="00690550"/>
    <w:rsid w:val="006A4088"/>
    <w:rsid w:val="006A62A6"/>
    <w:rsid w:val="006C01ED"/>
    <w:rsid w:val="006E22B2"/>
    <w:rsid w:val="006E41D2"/>
    <w:rsid w:val="006F1048"/>
    <w:rsid w:val="0070357C"/>
    <w:rsid w:val="00707856"/>
    <w:rsid w:val="00713E9B"/>
    <w:rsid w:val="00730558"/>
    <w:rsid w:val="00730EFC"/>
    <w:rsid w:val="007400E9"/>
    <w:rsid w:val="00746258"/>
    <w:rsid w:val="00770AFE"/>
    <w:rsid w:val="00777CE1"/>
    <w:rsid w:val="007801A8"/>
    <w:rsid w:val="007830A4"/>
    <w:rsid w:val="00797308"/>
    <w:rsid w:val="007A5154"/>
    <w:rsid w:val="007E0879"/>
    <w:rsid w:val="007E301E"/>
    <w:rsid w:val="007E3C86"/>
    <w:rsid w:val="007F019B"/>
    <w:rsid w:val="007F60F0"/>
    <w:rsid w:val="00803B4A"/>
    <w:rsid w:val="00803EED"/>
    <w:rsid w:val="00815D8D"/>
    <w:rsid w:val="0082039C"/>
    <w:rsid w:val="008627AE"/>
    <w:rsid w:val="0086582D"/>
    <w:rsid w:val="00890D09"/>
    <w:rsid w:val="008A358F"/>
    <w:rsid w:val="008B4524"/>
    <w:rsid w:val="008B73E6"/>
    <w:rsid w:val="008D51AB"/>
    <w:rsid w:val="008E472F"/>
    <w:rsid w:val="008E7AB2"/>
    <w:rsid w:val="008F001F"/>
    <w:rsid w:val="008F00B7"/>
    <w:rsid w:val="009037A2"/>
    <w:rsid w:val="009044C5"/>
    <w:rsid w:val="00924C1F"/>
    <w:rsid w:val="009324D0"/>
    <w:rsid w:val="00946390"/>
    <w:rsid w:val="00946F02"/>
    <w:rsid w:val="00954E38"/>
    <w:rsid w:val="0095554B"/>
    <w:rsid w:val="0096187A"/>
    <w:rsid w:val="009670B2"/>
    <w:rsid w:val="0097159A"/>
    <w:rsid w:val="009823FA"/>
    <w:rsid w:val="00994526"/>
    <w:rsid w:val="009A0BBF"/>
    <w:rsid w:val="009A2B63"/>
    <w:rsid w:val="009A74B6"/>
    <w:rsid w:val="009C4229"/>
    <w:rsid w:val="009C5581"/>
    <w:rsid w:val="009E1428"/>
    <w:rsid w:val="00A03759"/>
    <w:rsid w:val="00A1179B"/>
    <w:rsid w:val="00A276C6"/>
    <w:rsid w:val="00A44657"/>
    <w:rsid w:val="00A511EB"/>
    <w:rsid w:val="00A523CB"/>
    <w:rsid w:val="00A62C15"/>
    <w:rsid w:val="00A63F15"/>
    <w:rsid w:val="00A80601"/>
    <w:rsid w:val="00A91421"/>
    <w:rsid w:val="00A9631A"/>
    <w:rsid w:val="00A9716D"/>
    <w:rsid w:val="00AA6EF3"/>
    <w:rsid w:val="00AB51A4"/>
    <w:rsid w:val="00AC6BC9"/>
    <w:rsid w:val="00AE7FAD"/>
    <w:rsid w:val="00B02D50"/>
    <w:rsid w:val="00B15CED"/>
    <w:rsid w:val="00B23B09"/>
    <w:rsid w:val="00B509A0"/>
    <w:rsid w:val="00B55512"/>
    <w:rsid w:val="00B65F98"/>
    <w:rsid w:val="00B6690C"/>
    <w:rsid w:val="00B67C99"/>
    <w:rsid w:val="00B743E0"/>
    <w:rsid w:val="00BA275D"/>
    <w:rsid w:val="00BC32CB"/>
    <w:rsid w:val="00BD1B1E"/>
    <w:rsid w:val="00BE6464"/>
    <w:rsid w:val="00BF5585"/>
    <w:rsid w:val="00C23EF6"/>
    <w:rsid w:val="00C24E7E"/>
    <w:rsid w:val="00C365A7"/>
    <w:rsid w:val="00C53F99"/>
    <w:rsid w:val="00C7458D"/>
    <w:rsid w:val="00C77981"/>
    <w:rsid w:val="00C80B84"/>
    <w:rsid w:val="00C96934"/>
    <w:rsid w:val="00C97A55"/>
    <w:rsid w:val="00CA396F"/>
    <w:rsid w:val="00CC1601"/>
    <w:rsid w:val="00CD4684"/>
    <w:rsid w:val="00CD5E0E"/>
    <w:rsid w:val="00CE460E"/>
    <w:rsid w:val="00CF28F5"/>
    <w:rsid w:val="00CF58AC"/>
    <w:rsid w:val="00CF5AF4"/>
    <w:rsid w:val="00D038F1"/>
    <w:rsid w:val="00D065DF"/>
    <w:rsid w:val="00D34409"/>
    <w:rsid w:val="00D43DCC"/>
    <w:rsid w:val="00D72D09"/>
    <w:rsid w:val="00D735CC"/>
    <w:rsid w:val="00D83FBE"/>
    <w:rsid w:val="00D90FD5"/>
    <w:rsid w:val="00D94E00"/>
    <w:rsid w:val="00DA2623"/>
    <w:rsid w:val="00DA3132"/>
    <w:rsid w:val="00DA32D7"/>
    <w:rsid w:val="00DC07FE"/>
    <w:rsid w:val="00DE3B1C"/>
    <w:rsid w:val="00DE499A"/>
    <w:rsid w:val="00DE4B95"/>
    <w:rsid w:val="00E034E5"/>
    <w:rsid w:val="00E04761"/>
    <w:rsid w:val="00E14C50"/>
    <w:rsid w:val="00E3479E"/>
    <w:rsid w:val="00E42830"/>
    <w:rsid w:val="00E57D42"/>
    <w:rsid w:val="00E66864"/>
    <w:rsid w:val="00E80963"/>
    <w:rsid w:val="00E93F10"/>
    <w:rsid w:val="00EB4A77"/>
    <w:rsid w:val="00EC1CBA"/>
    <w:rsid w:val="00ED2F8D"/>
    <w:rsid w:val="00EE7134"/>
    <w:rsid w:val="00EF1224"/>
    <w:rsid w:val="00EF3F3C"/>
    <w:rsid w:val="00F102CA"/>
    <w:rsid w:val="00F132B8"/>
    <w:rsid w:val="00F329CC"/>
    <w:rsid w:val="00F41769"/>
    <w:rsid w:val="00F55BC3"/>
    <w:rsid w:val="00F607E9"/>
    <w:rsid w:val="00F61549"/>
    <w:rsid w:val="00F653C9"/>
    <w:rsid w:val="00F67833"/>
    <w:rsid w:val="00F74A46"/>
    <w:rsid w:val="00F7593D"/>
    <w:rsid w:val="00F9376F"/>
    <w:rsid w:val="00FB2C7A"/>
    <w:rsid w:val="00FC3135"/>
    <w:rsid w:val="00FC44CA"/>
    <w:rsid w:val="00FC6CA1"/>
    <w:rsid w:val="00FD10EB"/>
    <w:rsid w:val="00FD6413"/>
    <w:rsid w:val="00FF026D"/>
    <w:rsid w:val="00FF6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689"/>
    <o:shapelayout v:ext="edit">
      <o:idmap v:ext="edit" data="1"/>
    </o:shapelayout>
  </w:shapeDefaults>
  <w:decimalSymbol w:val=","/>
  <w:listSeparator w:val=";"/>
  <w14:docId w14:val="43F92F35"/>
  <w15:chartTrackingRefBased/>
  <w15:docId w15:val="{A8925949-5DAC-4C0C-8F63-B97E81C6C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41D2"/>
    <w:pPr>
      <w:spacing w:line="240" w:lineRule="atLeast"/>
    </w:pPr>
    <w:rPr>
      <w:rFonts w:ascii="Arial" w:hAnsi="Arial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6F1048"/>
    <w:pPr>
      <w:keepNext/>
      <w:keepLines/>
      <w:suppressAutoHyphens/>
      <w:spacing w:before="369" w:line="520" w:lineRule="atLeast"/>
      <w:outlineLvl w:val="0"/>
    </w:pPr>
    <w:rPr>
      <w:rFonts w:eastAsiaTheme="majorEastAsia" w:cstheme="majorBidi"/>
      <w:b/>
      <w:sz w:val="44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6F1048"/>
    <w:pPr>
      <w:keepNext/>
      <w:keepLines/>
      <w:suppressAutoHyphens/>
      <w:spacing w:before="369" w:after="340"/>
      <w:outlineLvl w:val="1"/>
    </w:pPr>
    <w:rPr>
      <w:rFonts w:eastAsiaTheme="majorEastAsia" w:cstheme="majorBidi"/>
      <w:color w:val="0077B3" w:themeColor="accent1"/>
      <w:sz w:val="3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rsid w:val="004C70A4"/>
    <w:pPr>
      <w:keepNext/>
      <w:keepLines/>
      <w:suppressAutoHyphens/>
      <w:spacing w:before="40"/>
      <w:outlineLvl w:val="2"/>
    </w:pPr>
    <w:rPr>
      <w:rFonts w:asciiTheme="majorHAnsi" w:eastAsiaTheme="majorEastAsia" w:hAnsiTheme="majorHAnsi" w:cstheme="majorBidi"/>
      <w:color w:val="003A59" w:themeColor="accent1" w:themeShade="7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rsid w:val="004C70A4"/>
    <w:pPr>
      <w:keepNext/>
      <w:keepLines/>
      <w:suppressAutoHyphens/>
      <w:spacing w:before="40"/>
      <w:outlineLvl w:val="3"/>
    </w:pPr>
    <w:rPr>
      <w:rFonts w:asciiTheme="majorHAnsi" w:eastAsiaTheme="majorEastAsia" w:hAnsiTheme="majorHAnsi" w:cstheme="majorBidi"/>
      <w:i/>
      <w:iCs/>
      <w:color w:val="005886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rsid w:val="000A7ADE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5886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rsid w:val="000A7ADE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03A59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rsid w:val="000A7ADE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03A59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rsid w:val="000A7ADE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rsid w:val="000A7ADE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6F1048"/>
    <w:rPr>
      <w:rFonts w:ascii="Arial" w:eastAsiaTheme="majorEastAsia" w:hAnsi="Arial" w:cstheme="majorBidi"/>
      <w:b/>
      <w:sz w:val="44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6F1048"/>
    <w:rPr>
      <w:rFonts w:ascii="Arial" w:eastAsiaTheme="majorEastAsia" w:hAnsi="Arial" w:cstheme="majorBidi"/>
      <w:color w:val="0077B3" w:themeColor="accent1"/>
      <w:sz w:val="36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4C70A4"/>
    <w:rPr>
      <w:rFonts w:asciiTheme="majorHAnsi" w:eastAsiaTheme="majorEastAsia" w:hAnsiTheme="majorHAnsi" w:cstheme="majorBidi"/>
      <w:color w:val="003A59" w:themeColor="accent1" w:themeShade="7F"/>
      <w:sz w:val="24"/>
      <w:szCs w:val="24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4C70A4"/>
    <w:rPr>
      <w:rFonts w:asciiTheme="majorHAnsi" w:eastAsiaTheme="majorEastAsia" w:hAnsiTheme="majorHAnsi" w:cstheme="majorBidi"/>
      <w:i/>
      <w:iCs/>
      <w:color w:val="005886" w:themeColor="accent1" w:themeShade="BF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0A7ADE"/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0A7ADE"/>
    <w:rPr>
      <w:rFonts w:ascii="Segoe UI" w:hAnsi="Segoe UI" w:cs="Segoe UI"/>
      <w:sz w:val="18"/>
      <w:szCs w:val="18"/>
    </w:rPr>
  </w:style>
  <w:style w:type="paragraph" w:styleId="Bibliografi">
    <w:name w:val="Bibliography"/>
    <w:basedOn w:val="Normal"/>
    <w:next w:val="Normal"/>
    <w:uiPriority w:val="37"/>
    <w:semiHidden/>
    <w:unhideWhenUsed/>
    <w:rsid w:val="000A7ADE"/>
  </w:style>
  <w:style w:type="paragraph" w:styleId="Bloktekst">
    <w:name w:val="Block Text"/>
    <w:basedOn w:val="Normal"/>
    <w:uiPriority w:val="99"/>
    <w:semiHidden/>
    <w:unhideWhenUsed/>
    <w:rsid w:val="000A7ADE"/>
    <w:pPr>
      <w:pBdr>
        <w:top w:val="single" w:sz="2" w:space="10" w:color="0077B3" w:themeColor="accent1"/>
        <w:left w:val="single" w:sz="2" w:space="10" w:color="0077B3" w:themeColor="accent1"/>
        <w:bottom w:val="single" w:sz="2" w:space="10" w:color="0077B3" w:themeColor="accent1"/>
        <w:right w:val="single" w:sz="2" w:space="10" w:color="0077B3" w:themeColor="accent1"/>
      </w:pBdr>
      <w:ind w:left="1152" w:right="1152"/>
    </w:pPr>
    <w:rPr>
      <w:rFonts w:eastAsiaTheme="minorEastAsia" w:cstheme="minorBidi"/>
      <w:i/>
      <w:iCs/>
      <w:color w:val="0077B3" w:themeColor="accent1"/>
    </w:rPr>
  </w:style>
  <w:style w:type="paragraph" w:styleId="Brdtekst">
    <w:name w:val="Body Text"/>
    <w:basedOn w:val="Normal"/>
    <w:link w:val="BrdtekstTegn"/>
    <w:uiPriority w:val="99"/>
    <w:semiHidden/>
    <w:unhideWhenUsed/>
    <w:rsid w:val="000A7ADE"/>
    <w:pPr>
      <w:spacing w:after="120"/>
    </w:pPr>
  </w:style>
  <w:style w:type="character" w:customStyle="1" w:styleId="BrdtekstTegn">
    <w:name w:val="Brødtekst Tegn"/>
    <w:basedOn w:val="Standardskrifttypeiafsnit"/>
    <w:link w:val="Brdtekst"/>
    <w:uiPriority w:val="99"/>
    <w:semiHidden/>
    <w:rsid w:val="000A7ADE"/>
    <w:rPr>
      <w:rFonts w:asciiTheme="minorHAnsi" w:hAnsiTheme="minorHAnsi"/>
    </w:rPr>
  </w:style>
  <w:style w:type="paragraph" w:styleId="Brdtekst2">
    <w:name w:val="Body Text 2"/>
    <w:basedOn w:val="Normal"/>
    <w:link w:val="Brdtekst2Tegn"/>
    <w:uiPriority w:val="99"/>
    <w:semiHidden/>
    <w:unhideWhenUsed/>
    <w:rsid w:val="000A7ADE"/>
    <w:pPr>
      <w:spacing w:after="120" w:line="480" w:lineRule="auto"/>
    </w:pPr>
  </w:style>
  <w:style w:type="character" w:customStyle="1" w:styleId="Brdtekst2Tegn">
    <w:name w:val="Brødtekst 2 Tegn"/>
    <w:basedOn w:val="Standardskrifttypeiafsnit"/>
    <w:link w:val="Brdtekst2"/>
    <w:uiPriority w:val="99"/>
    <w:semiHidden/>
    <w:rsid w:val="000A7ADE"/>
    <w:rPr>
      <w:rFonts w:asciiTheme="minorHAnsi" w:hAnsiTheme="minorHAnsi"/>
    </w:rPr>
  </w:style>
  <w:style w:type="paragraph" w:styleId="Brdtekst3">
    <w:name w:val="Body Text 3"/>
    <w:basedOn w:val="Normal"/>
    <w:link w:val="Brdtekst3Tegn"/>
    <w:uiPriority w:val="99"/>
    <w:semiHidden/>
    <w:unhideWhenUsed/>
    <w:rsid w:val="000A7ADE"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typeiafsnit"/>
    <w:link w:val="Brdtekst3"/>
    <w:uiPriority w:val="99"/>
    <w:semiHidden/>
    <w:rsid w:val="000A7ADE"/>
    <w:rPr>
      <w:rFonts w:asciiTheme="minorHAnsi" w:hAnsiTheme="minorHAnsi"/>
      <w:sz w:val="16"/>
      <w:szCs w:val="16"/>
    </w:rPr>
  </w:style>
  <w:style w:type="paragraph" w:styleId="Brdtekst-frstelinjeindrykning1">
    <w:name w:val="Body Text First Indent"/>
    <w:basedOn w:val="Brdtekst"/>
    <w:link w:val="Brdtekst-frstelinjeindrykning1Tegn"/>
    <w:uiPriority w:val="99"/>
    <w:semiHidden/>
    <w:unhideWhenUsed/>
    <w:rsid w:val="000A7ADE"/>
    <w:pPr>
      <w:spacing w:after="0"/>
      <w:ind w:firstLine="360"/>
    </w:pPr>
  </w:style>
  <w:style w:type="character" w:customStyle="1" w:styleId="Brdtekst-frstelinjeindrykning1Tegn">
    <w:name w:val="Brødtekst - førstelinjeindrykning 1 Tegn"/>
    <w:basedOn w:val="BrdtekstTegn"/>
    <w:link w:val="Brdtekst-frstelinjeindrykning1"/>
    <w:uiPriority w:val="99"/>
    <w:semiHidden/>
    <w:rsid w:val="000A7ADE"/>
    <w:rPr>
      <w:rFonts w:asciiTheme="minorHAnsi" w:hAnsiTheme="minorHAnsi"/>
    </w:rPr>
  </w:style>
  <w:style w:type="paragraph" w:styleId="Brdtekstindrykning">
    <w:name w:val="Body Text Indent"/>
    <w:basedOn w:val="Normal"/>
    <w:link w:val="BrdtekstindrykningTegn"/>
    <w:uiPriority w:val="99"/>
    <w:semiHidden/>
    <w:unhideWhenUsed/>
    <w:rsid w:val="000A7ADE"/>
    <w:pPr>
      <w:spacing w:after="120"/>
      <w:ind w:left="283"/>
    </w:pPr>
  </w:style>
  <w:style w:type="character" w:customStyle="1" w:styleId="BrdtekstindrykningTegn">
    <w:name w:val="Brødtekstindrykning Tegn"/>
    <w:basedOn w:val="Standardskrifttypeiafsnit"/>
    <w:link w:val="Brdtekstindrykning"/>
    <w:uiPriority w:val="99"/>
    <w:semiHidden/>
    <w:rsid w:val="000A7ADE"/>
    <w:rPr>
      <w:rFonts w:asciiTheme="minorHAnsi" w:hAnsiTheme="minorHAnsi"/>
    </w:rPr>
  </w:style>
  <w:style w:type="paragraph" w:styleId="Brdtekst-frstelinjeindrykning2">
    <w:name w:val="Body Text First Indent 2"/>
    <w:basedOn w:val="Brdtekstindrykning"/>
    <w:link w:val="Brdtekst-frstelinjeindrykning2Tegn"/>
    <w:uiPriority w:val="99"/>
    <w:semiHidden/>
    <w:unhideWhenUsed/>
    <w:rsid w:val="000A7ADE"/>
    <w:pPr>
      <w:spacing w:after="0"/>
      <w:ind w:left="360" w:firstLine="360"/>
    </w:pPr>
  </w:style>
  <w:style w:type="character" w:customStyle="1" w:styleId="Brdtekst-frstelinjeindrykning2Tegn">
    <w:name w:val="Brødtekst - førstelinjeindrykning 2 Tegn"/>
    <w:basedOn w:val="BrdtekstindrykningTegn"/>
    <w:link w:val="Brdtekst-frstelinjeindrykning2"/>
    <w:uiPriority w:val="99"/>
    <w:semiHidden/>
    <w:rsid w:val="000A7ADE"/>
    <w:rPr>
      <w:rFonts w:asciiTheme="minorHAnsi" w:hAnsiTheme="minorHAnsi"/>
    </w:rPr>
  </w:style>
  <w:style w:type="paragraph" w:styleId="Brdtekstindrykning2">
    <w:name w:val="Body Text Indent 2"/>
    <w:basedOn w:val="Normal"/>
    <w:link w:val="Brdtekstindrykning2Tegn"/>
    <w:uiPriority w:val="99"/>
    <w:semiHidden/>
    <w:unhideWhenUsed/>
    <w:rsid w:val="000A7ADE"/>
    <w:pPr>
      <w:spacing w:after="120" w:line="480" w:lineRule="auto"/>
      <w:ind w:left="283"/>
    </w:pPr>
  </w:style>
  <w:style w:type="character" w:customStyle="1" w:styleId="Brdtekstindrykning2Tegn">
    <w:name w:val="Brødtekstindrykning 2 Tegn"/>
    <w:basedOn w:val="Standardskrifttypeiafsnit"/>
    <w:link w:val="Brdtekstindrykning2"/>
    <w:uiPriority w:val="99"/>
    <w:semiHidden/>
    <w:rsid w:val="000A7ADE"/>
    <w:rPr>
      <w:rFonts w:asciiTheme="minorHAnsi" w:hAnsiTheme="minorHAnsi"/>
    </w:rPr>
  </w:style>
  <w:style w:type="paragraph" w:styleId="Brdtekstindrykning3">
    <w:name w:val="Body Text Indent 3"/>
    <w:basedOn w:val="Normal"/>
    <w:link w:val="Brdtekstindrykning3Tegn"/>
    <w:uiPriority w:val="99"/>
    <w:semiHidden/>
    <w:unhideWhenUsed/>
    <w:rsid w:val="000A7ADE"/>
    <w:pPr>
      <w:spacing w:after="120"/>
      <w:ind w:left="283"/>
    </w:pPr>
    <w:rPr>
      <w:sz w:val="16"/>
      <w:szCs w:val="16"/>
    </w:rPr>
  </w:style>
  <w:style w:type="character" w:customStyle="1" w:styleId="Brdtekstindrykning3Tegn">
    <w:name w:val="Brødtekstindrykning 3 Tegn"/>
    <w:basedOn w:val="Standardskrifttypeiafsnit"/>
    <w:link w:val="Brdtekstindrykning3"/>
    <w:uiPriority w:val="99"/>
    <w:semiHidden/>
    <w:rsid w:val="000A7ADE"/>
    <w:rPr>
      <w:rFonts w:asciiTheme="minorHAnsi" w:hAnsiTheme="minorHAnsi"/>
      <w:sz w:val="16"/>
      <w:szCs w:val="16"/>
    </w:rPr>
  </w:style>
  <w:style w:type="character" w:styleId="Bogenstitel">
    <w:name w:val="Book Title"/>
    <w:basedOn w:val="Standardskrifttypeiafsnit"/>
    <w:uiPriority w:val="33"/>
    <w:rsid w:val="000A7ADE"/>
    <w:rPr>
      <w:b/>
      <w:bCs/>
      <w:i/>
      <w:iCs/>
      <w:spacing w:val="5"/>
    </w:rPr>
  </w:style>
  <w:style w:type="paragraph" w:styleId="Billedtekst">
    <w:name w:val="caption"/>
    <w:basedOn w:val="Normal"/>
    <w:next w:val="Normal"/>
    <w:uiPriority w:val="35"/>
    <w:qFormat/>
    <w:rsid w:val="00890D09"/>
    <w:pPr>
      <w:spacing w:line="200" w:lineRule="atLeast"/>
    </w:pPr>
    <w:rPr>
      <w:iCs/>
      <w:color w:val="000000" w:themeColor="text2"/>
      <w:sz w:val="16"/>
      <w:szCs w:val="18"/>
    </w:rPr>
  </w:style>
  <w:style w:type="paragraph" w:styleId="Sluthilsen">
    <w:name w:val="Closing"/>
    <w:basedOn w:val="Normal"/>
    <w:link w:val="SluthilsenTegn"/>
    <w:uiPriority w:val="99"/>
    <w:semiHidden/>
    <w:unhideWhenUsed/>
    <w:rsid w:val="000A7ADE"/>
    <w:pPr>
      <w:ind w:left="4252"/>
    </w:pPr>
  </w:style>
  <w:style w:type="character" w:customStyle="1" w:styleId="SluthilsenTegn">
    <w:name w:val="Sluthilsen Tegn"/>
    <w:basedOn w:val="Standardskrifttypeiafsnit"/>
    <w:link w:val="Sluthilsen"/>
    <w:uiPriority w:val="99"/>
    <w:semiHidden/>
    <w:rsid w:val="000A7ADE"/>
    <w:rPr>
      <w:rFonts w:asciiTheme="minorHAnsi" w:hAnsiTheme="minorHAnsi"/>
    </w:rPr>
  </w:style>
  <w:style w:type="character" w:styleId="Kommentarhenvisning">
    <w:name w:val="annotation reference"/>
    <w:basedOn w:val="Standardskrifttypeiafsnit"/>
    <w:semiHidden/>
    <w:unhideWhenUsed/>
    <w:rsid w:val="000A7ADE"/>
    <w:rPr>
      <w:sz w:val="16"/>
      <w:szCs w:val="16"/>
    </w:rPr>
  </w:style>
  <w:style w:type="paragraph" w:styleId="Kommentartekst">
    <w:name w:val="annotation text"/>
    <w:basedOn w:val="Normal"/>
    <w:link w:val="KommentartekstTegn"/>
    <w:unhideWhenUsed/>
    <w:rsid w:val="000A7ADE"/>
  </w:style>
  <w:style w:type="character" w:customStyle="1" w:styleId="KommentartekstTegn">
    <w:name w:val="Kommentartekst Tegn"/>
    <w:basedOn w:val="Standardskrifttypeiafsnit"/>
    <w:link w:val="Kommentartekst"/>
    <w:rsid w:val="000A7ADE"/>
    <w:rPr>
      <w:rFonts w:asciiTheme="minorHAnsi" w:hAnsiTheme="minorHAnsi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0A7ADE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0A7ADE"/>
    <w:rPr>
      <w:rFonts w:asciiTheme="minorHAnsi" w:hAnsiTheme="minorHAnsi"/>
      <w:b/>
      <w:bCs/>
    </w:rPr>
  </w:style>
  <w:style w:type="paragraph" w:styleId="Dato">
    <w:name w:val="Date"/>
    <w:basedOn w:val="Normal"/>
    <w:next w:val="Normal"/>
    <w:link w:val="DatoTegn"/>
    <w:uiPriority w:val="99"/>
    <w:semiHidden/>
    <w:unhideWhenUsed/>
    <w:rsid w:val="000A7ADE"/>
  </w:style>
  <w:style w:type="character" w:customStyle="1" w:styleId="DatoTegn">
    <w:name w:val="Dato Tegn"/>
    <w:basedOn w:val="Standardskrifttypeiafsnit"/>
    <w:link w:val="Dato"/>
    <w:uiPriority w:val="99"/>
    <w:semiHidden/>
    <w:rsid w:val="000A7ADE"/>
    <w:rPr>
      <w:rFonts w:asciiTheme="minorHAnsi" w:hAnsiTheme="minorHAnsi"/>
    </w:rPr>
  </w:style>
  <w:style w:type="paragraph" w:styleId="Dokumentoversigt">
    <w:name w:val="Document Map"/>
    <w:basedOn w:val="Normal"/>
    <w:link w:val="DokumentoversigtTegn"/>
    <w:uiPriority w:val="99"/>
    <w:semiHidden/>
    <w:unhideWhenUsed/>
    <w:rsid w:val="000A7ADE"/>
    <w:rPr>
      <w:rFonts w:ascii="Segoe UI" w:hAnsi="Segoe UI" w:cs="Segoe UI"/>
      <w:sz w:val="16"/>
      <w:szCs w:val="16"/>
    </w:rPr>
  </w:style>
  <w:style w:type="character" w:customStyle="1" w:styleId="DokumentoversigtTegn">
    <w:name w:val="Dokumentoversigt Tegn"/>
    <w:basedOn w:val="Standardskrifttypeiafsnit"/>
    <w:link w:val="Dokumentoversigt"/>
    <w:uiPriority w:val="99"/>
    <w:semiHidden/>
    <w:rsid w:val="000A7ADE"/>
    <w:rPr>
      <w:rFonts w:ascii="Segoe UI" w:hAnsi="Segoe UI" w:cs="Segoe UI"/>
      <w:sz w:val="16"/>
      <w:szCs w:val="16"/>
    </w:rPr>
  </w:style>
  <w:style w:type="paragraph" w:styleId="Mailsignatur">
    <w:name w:val="E-mail Signature"/>
    <w:basedOn w:val="Normal"/>
    <w:link w:val="MailsignaturTegn"/>
    <w:uiPriority w:val="99"/>
    <w:semiHidden/>
    <w:unhideWhenUsed/>
    <w:rsid w:val="000A7ADE"/>
  </w:style>
  <w:style w:type="character" w:customStyle="1" w:styleId="MailsignaturTegn">
    <w:name w:val="Mailsignatur Tegn"/>
    <w:basedOn w:val="Standardskrifttypeiafsnit"/>
    <w:link w:val="Mailsignatur"/>
    <w:uiPriority w:val="99"/>
    <w:semiHidden/>
    <w:rsid w:val="000A7ADE"/>
    <w:rPr>
      <w:rFonts w:asciiTheme="minorHAnsi" w:hAnsiTheme="minorHAnsi"/>
    </w:rPr>
  </w:style>
  <w:style w:type="character" w:styleId="Fremhv">
    <w:name w:val="Emphasis"/>
    <w:basedOn w:val="Standardskrifttypeiafsnit"/>
    <w:uiPriority w:val="20"/>
    <w:rsid w:val="000A7ADE"/>
    <w:rPr>
      <w:i/>
      <w:iCs/>
    </w:rPr>
  </w:style>
  <w:style w:type="character" w:styleId="Slutnotehenvisning">
    <w:name w:val="endnote reference"/>
    <w:basedOn w:val="Standardskrifttypeiafsnit"/>
    <w:uiPriority w:val="99"/>
    <w:semiHidden/>
    <w:unhideWhenUsed/>
    <w:rsid w:val="000A7ADE"/>
    <w:rPr>
      <w:vertAlign w:val="superscript"/>
    </w:rPr>
  </w:style>
  <w:style w:type="paragraph" w:styleId="Slutnotetekst">
    <w:name w:val="endnote text"/>
    <w:basedOn w:val="Normal"/>
    <w:link w:val="SlutnotetekstTegn"/>
    <w:uiPriority w:val="99"/>
    <w:semiHidden/>
    <w:unhideWhenUsed/>
    <w:rsid w:val="000A7ADE"/>
  </w:style>
  <w:style w:type="character" w:customStyle="1" w:styleId="SlutnotetekstTegn">
    <w:name w:val="Slutnotetekst Tegn"/>
    <w:basedOn w:val="Standardskrifttypeiafsnit"/>
    <w:link w:val="Slutnotetekst"/>
    <w:uiPriority w:val="99"/>
    <w:semiHidden/>
    <w:rsid w:val="000A7ADE"/>
    <w:rPr>
      <w:rFonts w:asciiTheme="minorHAnsi" w:hAnsiTheme="minorHAnsi"/>
    </w:rPr>
  </w:style>
  <w:style w:type="paragraph" w:styleId="Modtageradresse">
    <w:name w:val="envelope address"/>
    <w:basedOn w:val="Normal"/>
    <w:uiPriority w:val="99"/>
    <w:semiHidden/>
    <w:unhideWhenUsed/>
    <w:rsid w:val="000A7ADE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senderadresse">
    <w:name w:val="envelope return"/>
    <w:basedOn w:val="Normal"/>
    <w:uiPriority w:val="99"/>
    <w:semiHidden/>
    <w:unhideWhenUsed/>
    <w:rsid w:val="000A7ADE"/>
    <w:rPr>
      <w:rFonts w:asciiTheme="majorHAnsi" w:eastAsiaTheme="majorEastAsia" w:hAnsiTheme="majorHAnsi" w:cstheme="majorBidi"/>
    </w:rPr>
  </w:style>
  <w:style w:type="character" w:styleId="BesgtLink">
    <w:name w:val="FollowedHyperlink"/>
    <w:basedOn w:val="Standardskrifttypeiafsnit"/>
    <w:uiPriority w:val="99"/>
    <w:semiHidden/>
    <w:unhideWhenUsed/>
    <w:rsid w:val="000A7ADE"/>
    <w:rPr>
      <w:color w:val="5D64A5" w:themeColor="followedHyperlink"/>
      <w:u w:val="single"/>
    </w:rPr>
  </w:style>
  <w:style w:type="paragraph" w:styleId="Sidefod">
    <w:name w:val="footer"/>
    <w:basedOn w:val="Normal"/>
    <w:link w:val="SidefodTegn"/>
    <w:uiPriority w:val="99"/>
    <w:unhideWhenUsed/>
    <w:rsid w:val="000A7ADE"/>
    <w:pPr>
      <w:tabs>
        <w:tab w:val="center" w:pos="4680"/>
        <w:tab w:val="right" w:pos="9360"/>
      </w:tabs>
    </w:pPr>
    <w:rPr>
      <w:sz w:val="18"/>
    </w:rPr>
  </w:style>
  <w:style w:type="character" w:customStyle="1" w:styleId="SidefodTegn">
    <w:name w:val="Sidefod Tegn"/>
    <w:basedOn w:val="Standardskrifttypeiafsnit"/>
    <w:link w:val="Sidefod"/>
    <w:uiPriority w:val="99"/>
    <w:rsid w:val="000A7ADE"/>
    <w:rPr>
      <w:rFonts w:ascii="Arial" w:hAnsi="Arial"/>
      <w:sz w:val="18"/>
    </w:rPr>
  </w:style>
  <w:style w:type="character" w:styleId="Fodnotehenvisning">
    <w:name w:val="footnote reference"/>
    <w:basedOn w:val="Standardskrifttypeiafsnit"/>
    <w:uiPriority w:val="99"/>
    <w:semiHidden/>
    <w:unhideWhenUsed/>
    <w:rsid w:val="000A7ADE"/>
    <w:rPr>
      <w:vertAlign w:val="superscript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0A7ADE"/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0A7ADE"/>
    <w:rPr>
      <w:rFonts w:asciiTheme="minorHAnsi" w:hAnsiTheme="minorHAnsi"/>
    </w:rPr>
  </w:style>
  <w:style w:type="character" w:customStyle="1" w:styleId="Hashtag1">
    <w:name w:val="Hashtag1"/>
    <w:basedOn w:val="Standardskrifttypeiafsnit"/>
    <w:uiPriority w:val="99"/>
    <w:semiHidden/>
    <w:unhideWhenUsed/>
    <w:rsid w:val="000A7ADE"/>
    <w:rPr>
      <w:color w:val="2B579A"/>
      <w:shd w:val="clear" w:color="auto" w:fill="E1DFDD"/>
    </w:rPr>
  </w:style>
  <w:style w:type="paragraph" w:styleId="Sidehoved">
    <w:name w:val="header"/>
    <w:basedOn w:val="Normal"/>
    <w:link w:val="SidehovedTegn"/>
    <w:uiPriority w:val="99"/>
    <w:unhideWhenUsed/>
    <w:rsid w:val="000A7ADE"/>
    <w:pPr>
      <w:tabs>
        <w:tab w:val="center" w:pos="4680"/>
        <w:tab w:val="right" w:pos="9360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0A7ADE"/>
    <w:rPr>
      <w:rFonts w:asciiTheme="minorHAnsi" w:hAnsiTheme="minorHAnsi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0A7ADE"/>
    <w:rPr>
      <w:rFonts w:asciiTheme="majorHAnsi" w:eastAsiaTheme="majorEastAsia" w:hAnsiTheme="majorHAnsi" w:cstheme="majorBidi"/>
      <w:color w:val="005886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0A7ADE"/>
    <w:rPr>
      <w:rFonts w:asciiTheme="majorHAnsi" w:eastAsiaTheme="majorEastAsia" w:hAnsiTheme="majorHAnsi" w:cstheme="majorBidi"/>
      <w:color w:val="003A59" w:themeColor="accent1" w:themeShade="7F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0A7ADE"/>
    <w:rPr>
      <w:rFonts w:asciiTheme="majorHAnsi" w:eastAsiaTheme="majorEastAsia" w:hAnsiTheme="majorHAnsi" w:cstheme="majorBidi"/>
      <w:i/>
      <w:iCs/>
      <w:color w:val="003A59" w:themeColor="accent1" w:themeShade="7F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0A7AD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0A7AD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HTML-akronym">
    <w:name w:val="HTML Acronym"/>
    <w:basedOn w:val="Standardskrifttypeiafsnit"/>
    <w:uiPriority w:val="99"/>
    <w:semiHidden/>
    <w:unhideWhenUsed/>
    <w:rsid w:val="000A7ADE"/>
  </w:style>
  <w:style w:type="paragraph" w:styleId="HTML-adresse">
    <w:name w:val="HTML Address"/>
    <w:basedOn w:val="Normal"/>
    <w:link w:val="HTML-adresseTegn"/>
    <w:uiPriority w:val="99"/>
    <w:semiHidden/>
    <w:unhideWhenUsed/>
    <w:rsid w:val="000A7ADE"/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0A7ADE"/>
    <w:rPr>
      <w:rFonts w:asciiTheme="minorHAnsi" w:hAnsiTheme="minorHAnsi"/>
      <w:i/>
      <w:iCs/>
    </w:rPr>
  </w:style>
  <w:style w:type="character" w:styleId="HTML-citat">
    <w:name w:val="HTML Cite"/>
    <w:basedOn w:val="Standardskrifttypeiafsnit"/>
    <w:uiPriority w:val="99"/>
    <w:semiHidden/>
    <w:unhideWhenUsed/>
    <w:rsid w:val="000A7ADE"/>
    <w:rPr>
      <w:i/>
      <w:iCs/>
    </w:rPr>
  </w:style>
  <w:style w:type="character" w:styleId="HTML-kode">
    <w:name w:val="HTML Code"/>
    <w:basedOn w:val="Standardskrifttypeiafsnit"/>
    <w:uiPriority w:val="99"/>
    <w:semiHidden/>
    <w:unhideWhenUsed/>
    <w:rsid w:val="000A7ADE"/>
    <w:rPr>
      <w:rFonts w:ascii="Consolas" w:hAnsi="Consolas"/>
      <w:sz w:val="20"/>
      <w:szCs w:val="20"/>
    </w:rPr>
  </w:style>
  <w:style w:type="character" w:styleId="HTML-definition">
    <w:name w:val="HTML Definition"/>
    <w:basedOn w:val="Standardskrifttypeiafsnit"/>
    <w:uiPriority w:val="99"/>
    <w:semiHidden/>
    <w:unhideWhenUsed/>
    <w:rsid w:val="000A7ADE"/>
    <w:rPr>
      <w:i/>
      <w:iCs/>
    </w:rPr>
  </w:style>
  <w:style w:type="character" w:styleId="HTML-tastatur">
    <w:name w:val="HTML Keyboard"/>
    <w:basedOn w:val="Standardskrifttypeiafsnit"/>
    <w:uiPriority w:val="99"/>
    <w:semiHidden/>
    <w:unhideWhenUsed/>
    <w:rsid w:val="000A7ADE"/>
    <w:rPr>
      <w:rFonts w:ascii="Consolas" w:hAnsi="Consolas"/>
      <w:sz w:val="20"/>
      <w:szCs w:val="20"/>
    </w:rPr>
  </w:style>
  <w:style w:type="paragraph" w:styleId="FormateretHTML">
    <w:name w:val="HTML Preformatted"/>
    <w:basedOn w:val="Normal"/>
    <w:link w:val="FormateretHTMLTegn"/>
    <w:uiPriority w:val="99"/>
    <w:semiHidden/>
    <w:unhideWhenUsed/>
    <w:rsid w:val="000A7ADE"/>
    <w:rPr>
      <w:rFonts w:ascii="Consolas" w:hAnsi="Consolas"/>
    </w:rPr>
  </w:style>
  <w:style w:type="character" w:customStyle="1" w:styleId="FormateretHTMLTegn">
    <w:name w:val="Formateret HTML Tegn"/>
    <w:basedOn w:val="Standardskrifttypeiafsnit"/>
    <w:link w:val="FormateretHTML"/>
    <w:uiPriority w:val="99"/>
    <w:semiHidden/>
    <w:rsid w:val="000A7ADE"/>
    <w:rPr>
      <w:rFonts w:ascii="Consolas" w:hAnsi="Consolas"/>
    </w:rPr>
  </w:style>
  <w:style w:type="character" w:styleId="HTML-eksempel">
    <w:name w:val="HTML Sample"/>
    <w:basedOn w:val="Standardskrifttypeiafsnit"/>
    <w:uiPriority w:val="99"/>
    <w:semiHidden/>
    <w:unhideWhenUsed/>
    <w:rsid w:val="000A7ADE"/>
    <w:rPr>
      <w:rFonts w:ascii="Consolas" w:hAnsi="Consolas"/>
      <w:sz w:val="24"/>
      <w:szCs w:val="24"/>
    </w:rPr>
  </w:style>
  <w:style w:type="character" w:styleId="HTML-skrivemaskine">
    <w:name w:val="HTML Typewriter"/>
    <w:basedOn w:val="Standardskrifttypeiafsnit"/>
    <w:uiPriority w:val="99"/>
    <w:semiHidden/>
    <w:unhideWhenUsed/>
    <w:rsid w:val="000A7ADE"/>
    <w:rPr>
      <w:rFonts w:ascii="Consolas" w:hAnsi="Consolas"/>
      <w:sz w:val="20"/>
      <w:szCs w:val="20"/>
    </w:rPr>
  </w:style>
  <w:style w:type="character" w:styleId="HTML-variabel">
    <w:name w:val="HTML Variable"/>
    <w:basedOn w:val="Standardskrifttypeiafsnit"/>
    <w:uiPriority w:val="99"/>
    <w:semiHidden/>
    <w:unhideWhenUsed/>
    <w:rsid w:val="000A7ADE"/>
    <w:rPr>
      <w:i/>
      <w:iCs/>
    </w:rPr>
  </w:style>
  <w:style w:type="character" w:styleId="Hyperlink">
    <w:name w:val="Hyperlink"/>
    <w:basedOn w:val="Standardskrifttypeiafsnit"/>
    <w:uiPriority w:val="99"/>
    <w:rsid w:val="005F2C95"/>
    <w:rPr>
      <w:color w:val="0077B3" w:themeColor="accent1"/>
      <w:u w:val="single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0A7ADE"/>
    <w:pPr>
      <w:ind w:left="200" w:hanging="20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0A7ADE"/>
    <w:pPr>
      <w:ind w:left="400" w:hanging="20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0A7ADE"/>
    <w:pPr>
      <w:ind w:left="600" w:hanging="20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0A7ADE"/>
    <w:pPr>
      <w:ind w:left="800" w:hanging="20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0A7ADE"/>
    <w:pPr>
      <w:ind w:left="1000" w:hanging="20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0A7ADE"/>
    <w:pPr>
      <w:ind w:left="1200" w:hanging="20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0A7ADE"/>
    <w:pPr>
      <w:ind w:left="1400" w:hanging="20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0A7ADE"/>
    <w:pPr>
      <w:ind w:left="1600" w:hanging="20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0A7ADE"/>
    <w:pPr>
      <w:ind w:left="1800" w:hanging="200"/>
    </w:pPr>
  </w:style>
  <w:style w:type="paragraph" w:styleId="Indeksoverskrift">
    <w:name w:val="index heading"/>
    <w:basedOn w:val="Normal"/>
    <w:next w:val="Indeks1"/>
    <w:uiPriority w:val="99"/>
    <w:semiHidden/>
    <w:unhideWhenUsed/>
    <w:rsid w:val="000A7ADE"/>
    <w:rPr>
      <w:rFonts w:asciiTheme="majorHAnsi" w:eastAsiaTheme="majorEastAsia" w:hAnsiTheme="majorHAnsi" w:cstheme="majorBidi"/>
      <w:b/>
      <w:bCs/>
    </w:rPr>
  </w:style>
  <w:style w:type="character" w:styleId="Kraftigfremhvning">
    <w:name w:val="Intense Emphasis"/>
    <w:basedOn w:val="Standardskrifttypeiafsnit"/>
    <w:uiPriority w:val="21"/>
    <w:rsid w:val="000A7ADE"/>
    <w:rPr>
      <w:i/>
      <w:iCs/>
      <w:color w:val="0077B3" w:themeColor="accent1"/>
    </w:rPr>
  </w:style>
  <w:style w:type="paragraph" w:styleId="Strktcitat">
    <w:name w:val="Intense Quote"/>
    <w:basedOn w:val="Normal"/>
    <w:next w:val="Normal"/>
    <w:link w:val="StrktcitatTegn"/>
    <w:uiPriority w:val="30"/>
    <w:rsid w:val="000A7ADE"/>
    <w:pPr>
      <w:pBdr>
        <w:top w:val="single" w:sz="4" w:space="10" w:color="0077B3" w:themeColor="accent1"/>
        <w:bottom w:val="single" w:sz="4" w:space="10" w:color="0077B3" w:themeColor="accent1"/>
      </w:pBdr>
      <w:spacing w:before="360" w:after="360"/>
      <w:ind w:left="864" w:right="864"/>
      <w:jc w:val="center"/>
    </w:pPr>
    <w:rPr>
      <w:i/>
      <w:iCs/>
      <w:color w:val="0077B3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0A7ADE"/>
    <w:rPr>
      <w:rFonts w:asciiTheme="minorHAnsi" w:hAnsiTheme="minorHAnsi"/>
      <w:i/>
      <w:iCs/>
      <w:color w:val="0077B3" w:themeColor="accent1"/>
    </w:rPr>
  </w:style>
  <w:style w:type="character" w:styleId="Kraftighenvisning">
    <w:name w:val="Intense Reference"/>
    <w:basedOn w:val="Standardskrifttypeiafsnit"/>
    <w:uiPriority w:val="32"/>
    <w:rsid w:val="000A7ADE"/>
    <w:rPr>
      <w:b/>
      <w:bCs/>
      <w:smallCaps/>
      <w:color w:val="0077B3" w:themeColor="accent1"/>
      <w:spacing w:val="5"/>
    </w:rPr>
  </w:style>
  <w:style w:type="character" w:styleId="Linjenummer">
    <w:name w:val="line number"/>
    <w:basedOn w:val="Standardskrifttypeiafsnit"/>
    <w:uiPriority w:val="99"/>
    <w:semiHidden/>
    <w:unhideWhenUsed/>
    <w:rsid w:val="000A7ADE"/>
  </w:style>
  <w:style w:type="paragraph" w:styleId="Liste">
    <w:name w:val="List"/>
    <w:basedOn w:val="Normal"/>
    <w:uiPriority w:val="99"/>
    <w:semiHidden/>
    <w:unhideWhenUsed/>
    <w:rsid w:val="000A7ADE"/>
    <w:pPr>
      <w:ind w:left="283" w:hanging="283"/>
      <w:contextualSpacing/>
    </w:pPr>
  </w:style>
  <w:style w:type="paragraph" w:styleId="Liste2">
    <w:name w:val="List 2"/>
    <w:basedOn w:val="Normal"/>
    <w:uiPriority w:val="99"/>
    <w:semiHidden/>
    <w:unhideWhenUsed/>
    <w:rsid w:val="000A7ADE"/>
    <w:pPr>
      <w:ind w:left="566" w:hanging="283"/>
      <w:contextualSpacing/>
    </w:pPr>
  </w:style>
  <w:style w:type="paragraph" w:styleId="Liste3">
    <w:name w:val="List 3"/>
    <w:basedOn w:val="Normal"/>
    <w:uiPriority w:val="99"/>
    <w:semiHidden/>
    <w:unhideWhenUsed/>
    <w:rsid w:val="000A7ADE"/>
    <w:pPr>
      <w:ind w:left="849" w:hanging="283"/>
      <w:contextualSpacing/>
    </w:pPr>
  </w:style>
  <w:style w:type="paragraph" w:styleId="Liste4">
    <w:name w:val="List 4"/>
    <w:basedOn w:val="Normal"/>
    <w:uiPriority w:val="99"/>
    <w:semiHidden/>
    <w:unhideWhenUsed/>
    <w:rsid w:val="000A7ADE"/>
    <w:pPr>
      <w:ind w:left="1132" w:hanging="283"/>
      <w:contextualSpacing/>
    </w:pPr>
  </w:style>
  <w:style w:type="paragraph" w:styleId="Liste5">
    <w:name w:val="List 5"/>
    <w:basedOn w:val="Normal"/>
    <w:uiPriority w:val="99"/>
    <w:semiHidden/>
    <w:unhideWhenUsed/>
    <w:rsid w:val="000A7ADE"/>
    <w:pPr>
      <w:ind w:left="1415" w:hanging="283"/>
      <w:contextualSpacing/>
    </w:pPr>
  </w:style>
  <w:style w:type="paragraph" w:styleId="Opstilling-punkttegn">
    <w:name w:val="List Bullet"/>
    <w:basedOn w:val="Normal"/>
    <w:uiPriority w:val="99"/>
    <w:semiHidden/>
    <w:unhideWhenUsed/>
    <w:rsid w:val="000A7ADE"/>
    <w:pPr>
      <w:numPr>
        <w:numId w:val="1"/>
      </w:numPr>
      <w:contextualSpacing/>
    </w:pPr>
  </w:style>
  <w:style w:type="paragraph" w:styleId="Opstilling-punkttegn2">
    <w:name w:val="List Bullet 2"/>
    <w:basedOn w:val="Normal"/>
    <w:uiPriority w:val="99"/>
    <w:semiHidden/>
    <w:unhideWhenUsed/>
    <w:rsid w:val="000A7ADE"/>
    <w:pPr>
      <w:numPr>
        <w:numId w:val="2"/>
      </w:numPr>
      <w:contextualSpacing/>
    </w:pPr>
  </w:style>
  <w:style w:type="paragraph" w:styleId="Opstilling-punkttegn3">
    <w:name w:val="List Bullet 3"/>
    <w:basedOn w:val="Normal"/>
    <w:uiPriority w:val="99"/>
    <w:semiHidden/>
    <w:unhideWhenUsed/>
    <w:rsid w:val="000A7ADE"/>
    <w:pPr>
      <w:numPr>
        <w:numId w:val="3"/>
      </w:numPr>
      <w:contextualSpacing/>
    </w:pPr>
  </w:style>
  <w:style w:type="paragraph" w:styleId="Opstilling-punkttegn4">
    <w:name w:val="List Bullet 4"/>
    <w:basedOn w:val="Normal"/>
    <w:uiPriority w:val="99"/>
    <w:semiHidden/>
    <w:unhideWhenUsed/>
    <w:rsid w:val="000A7ADE"/>
    <w:pPr>
      <w:numPr>
        <w:numId w:val="4"/>
      </w:numPr>
      <w:contextualSpacing/>
    </w:pPr>
  </w:style>
  <w:style w:type="paragraph" w:styleId="Opstilling-punkttegn5">
    <w:name w:val="List Bullet 5"/>
    <w:basedOn w:val="Normal"/>
    <w:uiPriority w:val="99"/>
    <w:semiHidden/>
    <w:unhideWhenUsed/>
    <w:rsid w:val="000A7ADE"/>
    <w:pPr>
      <w:numPr>
        <w:numId w:val="5"/>
      </w:numPr>
      <w:contextualSpacing/>
    </w:pPr>
  </w:style>
  <w:style w:type="paragraph" w:styleId="Opstilling-forts">
    <w:name w:val="List Continue"/>
    <w:basedOn w:val="Normal"/>
    <w:uiPriority w:val="99"/>
    <w:semiHidden/>
    <w:unhideWhenUsed/>
    <w:rsid w:val="000A7ADE"/>
    <w:pPr>
      <w:spacing w:after="120"/>
      <w:ind w:left="283"/>
      <w:contextualSpacing/>
    </w:pPr>
  </w:style>
  <w:style w:type="paragraph" w:styleId="Opstilling-forts2">
    <w:name w:val="List Continue 2"/>
    <w:basedOn w:val="Normal"/>
    <w:uiPriority w:val="99"/>
    <w:semiHidden/>
    <w:unhideWhenUsed/>
    <w:rsid w:val="000A7ADE"/>
    <w:pPr>
      <w:spacing w:after="120"/>
      <w:ind w:left="566"/>
      <w:contextualSpacing/>
    </w:pPr>
  </w:style>
  <w:style w:type="paragraph" w:styleId="Opstilling-forts3">
    <w:name w:val="List Continue 3"/>
    <w:basedOn w:val="Normal"/>
    <w:uiPriority w:val="99"/>
    <w:semiHidden/>
    <w:unhideWhenUsed/>
    <w:rsid w:val="000A7ADE"/>
    <w:pPr>
      <w:spacing w:after="120"/>
      <w:ind w:left="849"/>
      <w:contextualSpacing/>
    </w:pPr>
  </w:style>
  <w:style w:type="paragraph" w:styleId="Opstilling-forts4">
    <w:name w:val="List Continue 4"/>
    <w:basedOn w:val="Normal"/>
    <w:uiPriority w:val="99"/>
    <w:semiHidden/>
    <w:unhideWhenUsed/>
    <w:rsid w:val="000A7ADE"/>
    <w:pPr>
      <w:spacing w:after="120"/>
      <w:ind w:left="1132"/>
      <w:contextualSpacing/>
    </w:pPr>
  </w:style>
  <w:style w:type="paragraph" w:styleId="Opstilling-forts5">
    <w:name w:val="List Continue 5"/>
    <w:basedOn w:val="Normal"/>
    <w:uiPriority w:val="99"/>
    <w:semiHidden/>
    <w:unhideWhenUsed/>
    <w:rsid w:val="000A7ADE"/>
    <w:pPr>
      <w:spacing w:after="120"/>
      <w:ind w:left="1415"/>
      <w:contextualSpacing/>
    </w:pPr>
  </w:style>
  <w:style w:type="paragraph" w:styleId="Opstilling-talellerbogst">
    <w:name w:val="List Number"/>
    <w:basedOn w:val="Normal"/>
    <w:uiPriority w:val="99"/>
    <w:semiHidden/>
    <w:unhideWhenUsed/>
    <w:rsid w:val="000A7ADE"/>
    <w:pPr>
      <w:numPr>
        <w:numId w:val="6"/>
      </w:numPr>
      <w:contextualSpacing/>
    </w:pPr>
  </w:style>
  <w:style w:type="paragraph" w:styleId="Opstilling-talellerbogst2">
    <w:name w:val="List Number 2"/>
    <w:basedOn w:val="Normal"/>
    <w:uiPriority w:val="99"/>
    <w:semiHidden/>
    <w:unhideWhenUsed/>
    <w:rsid w:val="000A7ADE"/>
    <w:pPr>
      <w:numPr>
        <w:numId w:val="7"/>
      </w:numPr>
      <w:contextualSpacing/>
    </w:pPr>
  </w:style>
  <w:style w:type="paragraph" w:styleId="Opstilling-talellerbogst3">
    <w:name w:val="List Number 3"/>
    <w:basedOn w:val="Normal"/>
    <w:uiPriority w:val="99"/>
    <w:semiHidden/>
    <w:unhideWhenUsed/>
    <w:rsid w:val="000A7ADE"/>
    <w:pPr>
      <w:numPr>
        <w:numId w:val="8"/>
      </w:numPr>
      <w:contextualSpacing/>
    </w:pPr>
  </w:style>
  <w:style w:type="paragraph" w:styleId="Opstilling-talellerbogst4">
    <w:name w:val="List Number 4"/>
    <w:basedOn w:val="Normal"/>
    <w:uiPriority w:val="99"/>
    <w:semiHidden/>
    <w:unhideWhenUsed/>
    <w:rsid w:val="000A7ADE"/>
    <w:pPr>
      <w:numPr>
        <w:numId w:val="9"/>
      </w:numPr>
      <w:contextualSpacing/>
    </w:pPr>
  </w:style>
  <w:style w:type="paragraph" w:styleId="Opstilling-talellerbogst5">
    <w:name w:val="List Number 5"/>
    <w:basedOn w:val="Normal"/>
    <w:uiPriority w:val="99"/>
    <w:semiHidden/>
    <w:unhideWhenUsed/>
    <w:rsid w:val="000A7ADE"/>
    <w:pPr>
      <w:numPr>
        <w:numId w:val="10"/>
      </w:numPr>
      <w:contextualSpacing/>
    </w:pPr>
  </w:style>
  <w:style w:type="paragraph" w:styleId="Listeafsnit">
    <w:name w:val="List Paragraph"/>
    <w:basedOn w:val="Normal"/>
    <w:uiPriority w:val="34"/>
    <w:qFormat/>
    <w:rsid w:val="00D065DF"/>
    <w:pPr>
      <w:numPr>
        <w:numId w:val="18"/>
      </w:numPr>
      <w:spacing w:after="57"/>
      <w:ind w:left="284" w:hanging="284"/>
    </w:pPr>
    <w:rPr>
      <w:color w:val="FFFFFF" w:themeColor="background1"/>
    </w:rPr>
  </w:style>
  <w:style w:type="paragraph" w:styleId="Makrotekst">
    <w:name w:val="macro"/>
    <w:link w:val="MakrotekstTegn"/>
    <w:uiPriority w:val="99"/>
    <w:semiHidden/>
    <w:unhideWhenUsed/>
    <w:rsid w:val="000A7AD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MakrotekstTegn">
    <w:name w:val="Makrotekst Tegn"/>
    <w:basedOn w:val="Standardskrifttypeiafsnit"/>
    <w:link w:val="Makrotekst"/>
    <w:uiPriority w:val="99"/>
    <w:semiHidden/>
    <w:rsid w:val="000A7ADE"/>
    <w:rPr>
      <w:rFonts w:ascii="Consolas" w:hAnsi="Consolas"/>
    </w:rPr>
  </w:style>
  <w:style w:type="character" w:customStyle="1" w:styleId="Mention1">
    <w:name w:val="Mention1"/>
    <w:basedOn w:val="Standardskrifttypeiafsnit"/>
    <w:uiPriority w:val="99"/>
    <w:semiHidden/>
    <w:unhideWhenUsed/>
    <w:rsid w:val="000A7ADE"/>
    <w:rPr>
      <w:color w:val="2B579A"/>
      <w:shd w:val="clear" w:color="auto" w:fill="E1DFDD"/>
    </w:rPr>
  </w:style>
  <w:style w:type="paragraph" w:styleId="Brevhoved">
    <w:name w:val="Message Header"/>
    <w:basedOn w:val="Normal"/>
    <w:link w:val="BrevhovedTegn"/>
    <w:uiPriority w:val="99"/>
    <w:semiHidden/>
    <w:unhideWhenUsed/>
    <w:rsid w:val="000A7AD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BrevhovedTegn">
    <w:name w:val="Brevhoved Tegn"/>
    <w:basedOn w:val="Standardskrifttypeiafsnit"/>
    <w:link w:val="Brevhoved"/>
    <w:uiPriority w:val="99"/>
    <w:semiHidden/>
    <w:rsid w:val="000A7ADE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Ingenafstand">
    <w:name w:val="No Spacing"/>
    <w:uiPriority w:val="1"/>
    <w:rsid w:val="000A7ADE"/>
    <w:rPr>
      <w:rFonts w:asciiTheme="minorHAnsi" w:hAnsiTheme="minorHAnsi"/>
    </w:rPr>
  </w:style>
  <w:style w:type="paragraph" w:styleId="NormalWeb">
    <w:name w:val="Normal (Web)"/>
    <w:basedOn w:val="Normal"/>
    <w:uiPriority w:val="99"/>
    <w:semiHidden/>
    <w:unhideWhenUsed/>
    <w:rsid w:val="000A7ADE"/>
    <w:rPr>
      <w:rFonts w:ascii="Times New Roman" w:hAnsi="Times New Roman"/>
      <w:sz w:val="24"/>
      <w:szCs w:val="24"/>
    </w:rPr>
  </w:style>
  <w:style w:type="paragraph" w:styleId="Normalindrykning">
    <w:name w:val="Normal Indent"/>
    <w:basedOn w:val="Normal"/>
    <w:uiPriority w:val="99"/>
    <w:semiHidden/>
    <w:unhideWhenUsed/>
    <w:rsid w:val="000A7ADE"/>
    <w:pPr>
      <w:ind w:left="1304"/>
    </w:pPr>
  </w:style>
  <w:style w:type="paragraph" w:styleId="Noteoverskrift">
    <w:name w:val="Note Heading"/>
    <w:basedOn w:val="Normal"/>
    <w:next w:val="Normal"/>
    <w:link w:val="NoteoverskriftTegn"/>
    <w:uiPriority w:val="99"/>
    <w:semiHidden/>
    <w:unhideWhenUsed/>
    <w:rsid w:val="000A7ADE"/>
  </w:style>
  <w:style w:type="character" w:customStyle="1" w:styleId="NoteoverskriftTegn">
    <w:name w:val="Noteoverskrift Tegn"/>
    <w:basedOn w:val="Standardskrifttypeiafsnit"/>
    <w:link w:val="Noteoverskrift"/>
    <w:uiPriority w:val="99"/>
    <w:semiHidden/>
    <w:rsid w:val="000A7ADE"/>
    <w:rPr>
      <w:rFonts w:asciiTheme="minorHAnsi" w:hAnsiTheme="minorHAnsi"/>
    </w:rPr>
  </w:style>
  <w:style w:type="character" w:styleId="Sidetal">
    <w:name w:val="page number"/>
    <w:basedOn w:val="Standardskrifttypeiafsnit"/>
    <w:uiPriority w:val="99"/>
    <w:semiHidden/>
    <w:unhideWhenUsed/>
    <w:rsid w:val="000A7ADE"/>
  </w:style>
  <w:style w:type="character" w:styleId="Pladsholdertekst">
    <w:name w:val="Placeholder Text"/>
    <w:basedOn w:val="Standardskrifttypeiafsnit"/>
    <w:uiPriority w:val="99"/>
    <w:semiHidden/>
    <w:rsid w:val="000A7ADE"/>
    <w:rPr>
      <w:color w:val="808080"/>
    </w:rPr>
  </w:style>
  <w:style w:type="paragraph" w:styleId="Almindeligtekst">
    <w:name w:val="Plain Text"/>
    <w:basedOn w:val="Normal"/>
    <w:link w:val="AlmindeligtekstTegn"/>
    <w:uiPriority w:val="99"/>
    <w:semiHidden/>
    <w:unhideWhenUsed/>
    <w:rsid w:val="000A7ADE"/>
    <w:rPr>
      <w:rFonts w:ascii="Consolas" w:hAnsi="Consolas"/>
      <w:sz w:val="21"/>
      <w:szCs w:val="21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0A7ADE"/>
    <w:rPr>
      <w:rFonts w:ascii="Consolas" w:hAnsi="Consolas"/>
      <w:sz w:val="21"/>
      <w:szCs w:val="21"/>
    </w:rPr>
  </w:style>
  <w:style w:type="paragraph" w:styleId="Citat">
    <w:name w:val="Quote"/>
    <w:basedOn w:val="Normal"/>
    <w:next w:val="Normal"/>
    <w:link w:val="CitatTegn"/>
    <w:uiPriority w:val="29"/>
    <w:rsid w:val="000A7AD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0A7ADE"/>
    <w:rPr>
      <w:rFonts w:asciiTheme="minorHAnsi" w:hAnsiTheme="minorHAnsi"/>
      <w:i/>
      <w:iCs/>
      <w:color w:val="404040" w:themeColor="text1" w:themeTint="BF"/>
    </w:rPr>
  </w:style>
  <w:style w:type="paragraph" w:styleId="Starthilsen">
    <w:name w:val="Salutation"/>
    <w:basedOn w:val="Normal"/>
    <w:next w:val="Normal"/>
    <w:link w:val="StarthilsenTegn"/>
    <w:uiPriority w:val="99"/>
    <w:semiHidden/>
    <w:unhideWhenUsed/>
    <w:rsid w:val="000A7ADE"/>
  </w:style>
  <w:style w:type="character" w:customStyle="1" w:styleId="StarthilsenTegn">
    <w:name w:val="Starthilsen Tegn"/>
    <w:basedOn w:val="Standardskrifttypeiafsnit"/>
    <w:link w:val="Starthilsen"/>
    <w:uiPriority w:val="99"/>
    <w:semiHidden/>
    <w:rsid w:val="000A7ADE"/>
    <w:rPr>
      <w:rFonts w:asciiTheme="minorHAnsi" w:hAnsiTheme="minorHAnsi"/>
    </w:rPr>
  </w:style>
  <w:style w:type="paragraph" w:styleId="Underskrift">
    <w:name w:val="Signature"/>
    <w:basedOn w:val="Normal"/>
    <w:link w:val="UnderskriftTegn"/>
    <w:uiPriority w:val="99"/>
    <w:semiHidden/>
    <w:unhideWhenUsed/>
    <w:rsid w:val="000A7ADE"/>
    <w:pPr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0A7ADE"/>
    <w:rPr>
      <w:rFonts w:asciiTheme="minorHAnsi" w:hAnsiTheme="minorHAnsi"/>
    </w:rPr>
  </w:style>
  <w:style w:type="character" w:customStyle="1" w:styleId="SmartHyperlink1">
    <w:name w:val="Smart Hyperlink1"/>
    <w:basedOn w:val="Standardskrifttypeiafsnit"/>
    <w:uiPriority w:val="99"/>
    <w:semiHidden/>
    <w:unhideWhenUsed/>
    <w:rsid w:val="000A7ADE"/>
    <w:rPr>
      <w:u w:val="dotted"/>
    </w:rPr>
  </w:style>
  <w:style w:type="character" w:styleId="Strk">
    <w:name w:val="Strong"/>
    <w:basedOn w:val="Standardskrifttypeiafsnit"/>
    <w:uiPriority w:val="22"/>
    <w:rsid w:val="000A7ADE"/>
    <w:rPr>
      <w:b/>
      <w:bCs/>
    </w:rPr>
  </w:style>
  <w:style w:type="paragraph" w:styleId="Undertitel">
    <w:name w:val="Subtitle"/>
    <w:basedOn w:val="Titel"/>
    <w:link w:val="UndertitelTegn"/>
    <w:uiPriority w:val="11"/>
    <w:qFormat/>
    <w:rsid w:val="000A7ADE"/>
    <w:pPr>
      <w:numPr>
        <w:ilvl w:val="1"/>
      </w:numPr>
      <w:spacing w:after="160"/>
    </w:pPr>
    <w:rPr>
      <w:rFonts w:eastAsiaTheme="minorEastAsia" w:cstheme="minorBidi"/>
      <w:b w:val="0"/>
      <w:szCs w:val="22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0A7ADE"/>
    <w:rPr>
      <w:rFonts w:ascii="Arial" w:eastAsiaTheme="minorEastAsia" w:hAnsi="Arial" w:cstheme="minorBidi"/>
      <w:color w:val="FFFFFF" w:themeColor="background1"/>
      <w:sz w:val="52"/>
      <w:szCs w:val="22"/>
    </w:rPr>
  </w:style>
  <w:style w:type="character" w:styleId="Svagfremhvning">
    <w:name w:val="Subtle Emphasis"/>
    <w:basedOn w:val="Standardskrifttypeiafsnit"/>
    <w:uiPriority w:val="19"/>
    <w:rsid w:val="000A7ADE"/>
    <w:rPr>
      <w:i/>
      <w:iCs/>
      <w:color w:val="404040" w:themeColor="text1" w:themeTint="BF"/>
    </w:rPr>
  </w:style>
  <w:style w:type="character" w:styleId="Svaghenvisning">
    <w:name w:val="Subtle Reference"/>
    <w:basedOn w:val="Standardskrifttypeiafsnit"/>
    <w:uiPriority w:val="31"/>
    <w:rsid w:val="000A7ADE"/>
    <w:rPr>
      <w:smallCaps/>
      <w:color w:val="5A5A5A" w:themeColor="text1" w:themeTint="A5"/>
    </w:rPr>
  </w:style>
  <w:style w:type="paragraph" w:styleId="Citatsamling">
    <w:name w:val="table of authorities"/>
    <w:basedOn w:val="Normal"/>
    <w:next w:val="Normal"/>
    <w:uiPriority w:val="99"/>
    <w:semiHidden/>
    <w:unhideWhenUsed/>
    <w:rsid w:val="000A7ADE"/>
    <w:pPr>
      <w:ind w:left="200" w:hanging="200"/>
    </w:pPr>
  </w:style>
  <w:style w:type="paragraph" w:styleId="Listeoverfigurer">
    <w:name w:val="table of figures"/>
    <w:basedOn w:val="Normal"/>
    <w:next w:val="Normal"/>
    <w:uiPriority w:val="99"/>
    <w:semiHidden/>
    <w:unhideWhenUsed/>
    <w:rsid w:val="000A7ADE"/>
  </w:style>
  <w:style w:type="paragraph" w:styleId="Titel">
    <w:name w:val="Title"/>
    <w:basedOn w:val="Normal"/>
    <w:next w:val="Normal"/>
    <w:link w:val="TitelTegn"/>
    <w:uiPriority w:val="10"/>
    <w:qFormat/>
    <w:rsid w:val="000A7ADE"/>
    <w:pPr>
      <w:suppressAutoHyphens/>
      <w:spacing w:after="113" w:line="560" w:lineRule="exact"/>
    </w:pPr>
    <w:rPr>
      <w:rFonts w:eastAsiaTheme="majorEastAsia" w:cstheme="majorBidi"/>
      <w:b/>
      <w:color w:val="FFFFFF" w:themeColor="background1"/>
      <w:sz w:val="52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0A7ADE"/>
    <w:rPr>
      <w:rFonts w:ascii="Arial" w:eastAsiaTheme="majorEastAsia" w:hAnsi="Arial" w:cstheme="majorBidi"/>
      <w:b/>
      <w:color w:val="FFFFFF" w:themeColor="background1"/>
      <w:sz w:val="52"/>
      <w:szCs w:val="56"/>
    </w:rPr>
  </w:style>
  <w:style w:type="paragraph" w:styleId="Citatoverskrift">
    <w:name w:val="toa heading"/>
    <w:basedOn w:val="Normal"/>
    <w:next w:val="Normal"/>
    <w:uiPriority w:val="99"/>
    <w:semiHidden/>
    <w:unhideWhenUsed/>
    <w:rsid w:val="000A7ADE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Indholdsfortegnelse1">
    <w:name w:val="toc 1"/>
    <w:basedOn w:val="Normal"/>
    <w:next w:val="Normal"/>
    <w:autoRedefine/>
    <w:uiPriority w:val="39"/>
    <w:semiHidden/>
    <w:unhideWhenUsed/>
    <w:rsid w:val="000A7ADE"/>
    <w:pPr>
      <w:spacing w:after="100"/>
    </w:pPr>
  </w:style>
  <w:style w:type="paragraph" w:styleId="Indholdsfortegnelse2">
    <w:name w:val="toc 2"/>
    <w:basedOn w:val="Normal"/>
    <w:next w:val="Normal"/>
    <w:autoRedefine/>
    <w:uiPriority w:val="39"/>
    <w:semiHidden/>
    <w:unhideWhenUsed/>
    <w:rsid w:val="000A7ADE"/>
    <w:pPr>
      <w:spacing w:after="100"/>
      <w:ind w:left="200"/>
    </w:pPr>
  </w:style>
  <w:style w:type="paragraph" w:styleId="Indholdsfortegnelse3">
    <w:name w:val="toc 3"/>
    <w:basedOn w:val="Normal"/>
    <w:next w:val="Normal"/>
    <w:autoRedefine/>
    <w:uiPriority w:val="39"/>
    <w:semiHidden/>
    <w:unhideWhenUsed/>
    <w:rsid w:val="000A7ADE"/>
    <w:pPr>
      <w:spacing w:after="100"/>
      <w:ind w:left="400"/>
    </w:pPr>
  </w:style>
  <w:style w:type="paragraph" w:styleId="Indholdsfortegnelse4">
    <w:name w:val="toc 4"/>
    <w:basedOn w:val="Normal"/>
    <w:next w:val="Normal"/>
    <w:autoRedefine/>
    <w:uiPriority w:val="39"/>
    <w:semiHidden/>
    <w:unhideWhenUsed/>
    <w:rsid w:val="000A7ADE"/>
    <w:pPr>
      <w:spacing w:after="100"/>
      <w:ind w:left="600"/>
    </w:pPr>
  </w:style>
  <w:style w:type="paragraph" w:styleId="Indholdsfortegnelse5">
    <w:name w:val="toc 5"/>
    <w:basedOn w:val="Normal"/>
    <w:next w:val="Normal"/>
    <w:autoRedefine/>
    <w:uiPriority w:val="39"/>
    <w:semiHidden/>
    <w:unhideWhenUsed/>
    <w:rsid w:val="000A7ADE"/>
    <w:pPr>
      <w:spacing w:after="100"/>
      <w:ind w:left="800"/>
    </w:pPr>
  </w:style>
  <w:style w:type="paragraph" w:styleId="Indholdsfortegnelse6">
    <w:name w:val="toc 6"/>
    <w:basedOn w:val="Normal"/>
    <w:next w:val="Normal"/>
    <w:autoRedefine/>
    <w:uiPriority w:val="39"/>
    <w:semiHidden/>
    <w:unhideWhenUsed/>
    <w:rsid w:val="000A7ADE"/>
    <w:pPr>
      <w:spacing w:after="100"/>
      <w:ind w:left="1000"/>
    </w:pPr>
  </w:style>
  <w:style w:type="paragraph" w:styleId="Indholdsfortegnelse7">
    <w:name w:val="toc 7"/>
    <w:basedOn w:val="Normal"/>
    <w:next w:val="Normal"/>
    <w:autoRedefine/>
    <w:uiPriority w:val="39"/>
    <w:semiHidden/>
    <w:unhideWhenUsed/>
    <w:rsid w:val="000A7ADE"/>
    <w:pPr>
      <w:spacing w:after="100"/>
      <w:ind w:left="1200"/>
    </w:pPr>
  </w:style>
  <w:style w:type="paragraph" w:styleId="Indholdsfortegnelse8">
    <w:name w:val="toc 8"/>
    <w:basedOn w:val="Normal"/>
    <w:next w:val="Normal"/>
    <w:autoRedefine/>
    <w:uiPriority w:val="39"/>
    <w:semiHidden/>
    <w:unhideWhenUsed/>
    <w:rsid w:val="000A7ADE"/>
    <w:pPr>
      <w:spacing w:after="100"/>
      <w:ind w:left="1400"/>
    </w:pPr>
  </w:style>
  <w:style w:type="paragraph" w:styleId="Indholdsfortegnelse9">
    <w:name w:val="toc 9"/>
    <w:basedOn w:val="Normal"/>
    <w:next w:val="Normal"/>
    <w:autoRedefine/>
    <w:uiPriority w:val="39"/>
    <w:semiHidden/>
    <w:unhideWhenUsed/>
    <w:rsid w:val="000A7ADE"/>
    <w:pPr>
      <w:spacing w:after="100"/>
      <w:ind w:left="1600"/>
    </w:pPr>
  </w:style>
  <w:style w:type="paragraph" w:styleId="Overskrift">
    <w:name w:val="TOC Heading"/>
    <w:basedOn w:val="Overskrift1"/>
    <w:next w:val="Normal"/>
    <w:uiPriority w:val="39"/>
    <w:semiHidden/>
    <w:unhideWhenUsed/>
    <w:rsid w:val="000A7ADE"/>
    <w:pPr>
      <w:suppressAutoHyphens w:val="0"/>
      <w:outlineLvl w:val="9"/>
    </w:pPr>
  </w:style>
  <w:style w:type="character" w:customStyle="1" w:styleId="UnresolvedMention1">
    <w:name w:val="Unresolved Mention1"/>
    <w:basedOn w:val="Standardskrifttypeiafsnit"/>
    <w:uiPriority w:val="99"/>
    <w:semiHidden/>
    <w:unhideWhenUsed/>
    <w:rsid w:val="000A7ADE"/>
    <w:rPr>
      <w:color w:val="605E5C"/>
      <w:shd w:val="clear" w:color="auto" w:fill="E1DFDD"/>
    </w:rPr>
  </w:style>
  <w:style w:type="paragraph" w:customStyle="1" w:styleId="Tekst2">
    <w:name w:val="Tekst 2"/>
    <w:qFormat/>
    <w:rsid w:val="001A38A0"/>
    <w:pPr>
      <w:spacing w:after="130" w:line="260" w:lineRule="atLeast"/>
    </w:pPr>
    <w:rPr>
      <w:rFonts w:ascii="Arial" w:hAnsi="Arial"/>
      <w:sz w:val="22"/>
    </w:rPr>
  </w:style>
  <w:style w:type="paragraph" w:customStyle="1" w:styleId="Kolofon">
    <w:name w:val="Kolofon"/>
    <w:basedOn w:val="Normal"/>
    <w:qFormat/>
    <w:rsid w:val="005F2C95"/>
    <w:pPr>
      <w:spacing w:after="91" w:line="180" w:lineRule="atLeast"/>
    </w:pPr>
    <w:rPr>
      <w:color w:val="0077B3" w:themeColor="accent1"/>
      <w:sz w:val="15"/>
    </w:rPr>
  </w:style>
  <w:style w:type="table" w:styleId="Tabel-Gitter">
    <w:name w:val="Table Grid"/>
    <w:basedOn w:val="Tabel-Normal"/>
    <w:uiPriority w:val="59"/>
    <w:rsid w:val="003F74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IngenFormatering">
    <w:name w:val="IngenFormatering"/>
    <w:basedOn w:val="Tabel-Normal"/>
    <w:uiPriority w:val="99"/>
    <w:rsid w:val="003F742D"/>
    <w:tblPr>
      <w:tblCellMar>
        <w:left w:w="0" w:type="dxa"/>
        <w:right w:w="0" w:type="dxa"/>
      </w:tblCellMar>
    </w:tblPr>
  </w:style>
  <w:style w:type="table" w:customStyle="1" w:styleId="1Tabelfelt">
    <w:name w:val="1Tabelfelt"/>
    <w:basedOn w:val="Tabel-Normal"/>
    <w:uiPriority w:val="99"/>
    <w:rsid w:val="006C01ED"/>
    <w:tblPr>
      <w:tblBorders>
        <w:top w:val="single" w:sz="8" w:space="0" w:color="auto"/>
      </w:tblBorders>
      <w:tblCellMar>
        <w:left w:w="0" w:type="dxa"/>
      </w:tblCellMar>
    </w:tblPr>
  </w:style>
  <w:style w:type="paragraph" w:customStyle="1" w:styleId="Tekst3">
    <w:name w:val="Tekst 3"/>
    <w:basedOn w:val="Normal"/>
    <w:qFormat/>
    <w:rsid w:val="00364E96"/>
    <w:pPr>
      <w:spacing w:after="238"/>
    </w:pPr>
  </w:style>
  <w:style w:type="paragraph" w:customStyle="1" w:styleId="Arieludfyldt">
    <w:name w:val="Ariel udfyldt"/>
    <w:basedOn w:val="Normal"/>
    <w:uiPriority w:val="99"/>
    <w:rsid w:val="00364E96"/>
    <w:pPr>
      <w:tabs>
        <w:tab w:val="left" w:pos="170"/>
        <w:tab w:val="left" w:pos="960"/>
        <w:tab w:val="left" w:pos="1020"/>
      </w:tabs>
      <w:autoSpaceDE w:val="0"/>
      <w:autoSpaceDN w:val="0"/>
      <w:adjustRightInd w:val="0"/>
      <w:spacing w:after="240"/>
      <w:textAlignment w:val="center"/>
    </w:pPr>
    <w:rPr>
      <w:rFonts w:eastAsia="Times New Roman" w:cs="Arial"/>
      <w:color w:val="000000"/>
      <w:lang w:eastAsia="ja-JP"/>
    </w:rPr>
  </w:style>
  <w:style w:type="paragraph" w:customStyle="1" w:styleId="MiniPara">
    <w:name w:val="MiniPara"/>
    <w:basedOn w:val="Tekst3"/>
    <w:next w:val="Normal"/>
    <w:qFormat/>
    <w:rsid w:val="00CD4684"/>
    <w:pPr>
      <w:spacing w:after="0" w:line="20" w:lineRule="exact"/>
    </w:pPr>
    <w:rPr>
      <w:sz w:val="2"/>
    </w:rPr>
  </w:style>
  <w:style w:type="paragraph" w:customStyle="1" w:styleId="Byline">
    <w:name w:val="Byline"/>
    <w:basedOn w:val="Normal"/>
    <w:next w:val="Normal"/>
    <w:qFormat/>
    <w:rsid w:val="00C53F99"/>
    <w:pPr>
      <w:spacing w:before="240"/>
    </w:pPr>
    <w:rPr>
      <w:b/>
      <w:i/>
    </w:rPr>
  </w:style>
  <w:style w:type="paragraph" w:customStyle="1" w:styleId="Tekst1sort">
    <w:name w:val="Tekst 1 sort"/>
    <w:basedOn w:val="Normal"/>
    <w:qFormat/>
    <w:rsid w:val="009A74B6"/>
    <w:pPr>
      <w:spacing w:after="113"/>
    </w:pPr>
  </w:style>
  <w:style w:type="paragraph" w:customStyle="1" w:styleId="Bullettekst2">
    <w:name w:val="Bullet tekst 2"/>
    <w:basedOn w:val="Tekst2"/>
    <w:qFormat/>
    <w:rsid w:val="00797308"/>
    <w:pPr>
      <w:numPr>
        <w:numId w:val="13"/>
      </w:numPr>
    </w:pPr>
  </w:style>
  <w:style w:type="paragraph" w:customStyle="1" w:styleId="TyndBl">
    <w:name w:val="TyndBlå"/>
    <w:basedOn w:val="MiniPara"/>
    <w:next w:val="Normal"/>
    <w:qFormat/>
    <w:rsid w:val="00074478"/>
    <w:pPr>
      <w:keepNext/>
      <w:pBdr>
        <w:top w:val="single" w:sz="4" w:space="1" w:color="0077B3" w:themeColor="accent1"/>
      </w:pBdr>
    </w:pPr>
  </w:style>
  <w:style w:type="paragraph" w:customStyle="1" w:styleId="TykBl">
    <w:name w:val="TykBlå"/>
    <w:basedOn w:val="TyndBl"/>
    <w:next w:val="Normal"/>
    <w:qFormat/>
    <w:rsid w:val="00074478"/>
    <w:pPr>
      <w:pBdr>
        <w:top w:val="single" w:sz="8" w:space="1" w:color="0077B3" w:themeColor="accent1"/>
      </w:pBdr>
    </w:pPr>
  </w:style>
  <w:style w:type="table" w:customStyle="1" w:styleId="Question">
    <w:name w:val="Question"/>
    <w:basedOn w:val="Tabel-Normal"/>
    <w:uiPriority w:val="99"/>
    <w:rsid w:val="00A44657"/>
    <w:tblPr>
      <w:tblCellMar>
        <w:top w:w="454" w:type="dxa"/>
        <w:left w:w="0" w:type="dxa"/>
        <w:bottom w:w="567" w:type="dxa"/>
      </w:tblCellMar>
    </w:tblPr>
  </w:style>
  <w:style w:type="paragraph" w:customStyle="1" w:styleId="Tekst5bl">
    <w:name w:val="Tekst 5 blå"/>
    <w:next w:val="Tekst3"/>
    <w:qFormat/>
    <w:rsid w:val="00AB51A4"/>
    <w:pPr>
      <w:spacing w:after="113" w:line="280" w:lineRule="atLeast"/>
    </w:pPr>
    <w:rPr>
      <w:rFonts w:ascii="Arial" w:hAnsi="Arial"/>
      <w:b/>
      <w:color w:val="0077B3" w:themeColor="accent1"/>
      <w:sz w:val="22"/>
    </w:rPr>
  </w:style>
  <w:style w:type="paragraph" w:customStyle="1" w:styleId="TykSort">
    <w:name w:val="TykSort"/>
    <w:basedOn w:val="TykBl"/>
    <w:qFormat/>
    <w:rsid w:val="0040554A"/>
    <w:pPr>
      <w:pBdr>
        <w:top w:val="single" w:sz="8" w:space="1" w:color="000000" w:themeColor="text1"/>
      </w:pBdr>
    </w:pPr>
  </w:style>
  <w:style w:type="paragraph" w:customStyle="1" w:styleId="TyndSort">
    <w:name w:val="TyndSort"/>
    <w:basedOn w:val="TyndBl"/>
    <w:qFormat/>
    <w:rsid w:val="0040554A"/>
    <w:pPr>
      <w:pBdr>
        <w:top w:val="single" w:sz="4" w:space="1" w:color="000000" w:themeColor="text1"/>
      </w:pBdr>
    </w:pPr>
  </w:style>
  <w:style w:type="paragraph" w:customStyle="1" w:styleId="TykRd">
    <w:name w:val="TykRød"/>
    <w:basedOn w:val="TykBl"/>
    <w:qFormat/>
    <w:rsid w:val="00373C52"/>
    <w:pPr>
      <w:pBdr>
        <w:top w:val="single" w:sz="8" w:space="1" w:color="CD1626" w:themeColor="accent2"/>
      </w:pBdr>
    </w:pPr>
  </w:style>
  <w:style w:type="paragraph" w:customStyle="1" w:styleId="TyndRd">
    <w:name w:val="TyndRød"/>
    <w:basedOn w:val="TyndBl"/>
    <w:qFormat/>
    <w:rsid w:val="00373C52"/>
    <w:pPr>
      <w:pBdr>
        <w:top w:val="single" w:sz="4" w:space="1" w:color="CD1626" w:themeColor="accent2"/>
      </w:pBdr>
    </w:pPr>
  </w:style>
  <w:style w:type="table" w:customStyle="1" w:styleId="Rd">
    <w:name w:val="Rød"/>
    <w:basedOn w:val="Tabel-Normal"/>
    <w:uiPriority w:val="99"/>
    <w:rsid w:val="00B743E0"/>
    <w:rPr>
      <w:color w:val="FFFFFF" w:themeColor="background1"/>
    </w:rPr>
    <w:tblPr>
      <w:tblCellMar>
        <w:top w:w="227" w:type="dxa"/>
        <w:left w:w="227" w:type="dxa"/>
        <w:bottom w:w="227" w:type="dxa"/>
        <w:right w:w="227" w:type="dxa"/>
      </w:tblCellMar>
    </w:tblPr>
    <w:tcPr>
      <w:shd w:val="clear" w:color="auto" w:fill="CD1626" w:themeFill="accent2"/>
    </w:tcPr>
  </w:style>
  <w:style w:type="paragraph" w:customStyle="1" w:styleId="Tekst4">
    <w:name w:val="Tekst 4"/>
    <w:basedOn w:val="Normal"/>
    <w:qFormat/>
    <w:rsid w:val="005A03C3"/>
    <w:pPr>
      <w:tabs>
        <w:tab w:val="left" w:pos="284"/>
      </w:tabs>
      <w:spacing w:after="57"/>
    </w:pPr>
    <w:rPr>
      <w:color w:val="FFFFFF" w:themeColor="background1"/>
    </w:rPr>
  </w:style>
  <w:style w:type="paragraph" w:customStyle="1" w:styleId="Tekst5rd">
    <w:name w:val="Tekst 5 rød"/>
    <w:basedOn w:val="Tekst5bl"/>
    <w:qFormat/>
    <w:rsid w:val="00AB51A4"/>
    <w:rPr>
      <w:color w:val="CD1626" w:themeColor="accent2"/>
    </w:rPr>
  </w:style>
  <w:style w:type="paragraph" w:customStyle="1" w:styleId="Tekst1rd">
    <w:name w:val="Tekst 1 rød"/>
    <w:basedOn w:val="Tekst1sort"/>
    <w:qFormat/>
    <w:rsid w:val="00D065DF"/>
    <w:rPr>
      <w:color w:val="CD1626" w:themeColor="accent2"/>
    </w:rPr>
  </w:style>
  <w:style w:type="paragraph" w:customStyle="1" w:styleId="Bullettekst3rd">
    <w:name w:val="Bullet tekst 3 rød"/>
    <w:basedOn w:val="Bullettekst2"/>
    <w:qFormat/>
    <w:rsid w:val="00FD10EB"/>
    <w:pPr>
      <w:spacing w:after="57" w:line="240" w:lineRule="atLeast"/>
      <w:ind w:left="227" w:hanging="227"/>
    </w:pPr>
    <w:rPr>
      <w:color w:val="CD1626" w:themeColor="accent2"/>
      <w:sz w:val="20"/>
    </w:rPr>
  </w:style>
  <w:style w:type="numbering" w:customStyle="1" w:styleId="Hvidtalopstilling">
    <w:name w:val="Hvid talopstilling"/>
    <w:uiPriority w:val="99"/>
    <w:rsid w:val="00A03759"/>
    <w:pPr>
      <w:numPr>
        <w:numId w:val="25"/>
      </w:numPr>
    </w:pPr>
  </w:style>
  <w:style w:type="table" w:customStyle="1" w:styleId="Bl">
    <w:name w:val="Blå"/>
    <w:basedOn w:val="Rd"/>
    <w:uiPriority w:val="99"/>
    <w:rsid w:val="002773B3"/>
    <w:tblPr/>
    <w:tcPr>
      <w:shd w:val="clear" w:color="auto" w:fill="0077B3" w:themeFill="accent1"/>
    </w:tcPr>
  </w:style>
  <w:style w:type="paragraph" w:customStyle="1" w:styleId="billedtekst0">
    <w:name w:val="billedtekst"/>
    <w:basedOn w:val="Normal"/>
    <w:uiPriority w:val="99"/>
    <w:rsid w:val="00815D8D"/>
    <w:pPr>
      <w:tabs>
        <w:tab w:val="left" w:pos="170"/>
        <w:tab w:val="left" w:pos="960"/>
        <w:tab w:val="left" w:pos="1020"/>
      </w:tabs>
      <w:autoSpaceDE w:val="0"/>
      <w:autoSpaceDN w:val="0"/>
      <w:adjustRightInd w:val="0"/>
      <w:spacing w:after="113" w:line="190" w:lineRule="atLeast"/>
      <w:textAlignment w:val="center"/>
    </w:pPr>
    <w:rPr>
      <w:rFonts w:eastAsia="Times New Roman" w:cs="Arial"/>
      <w:color w:val="000000"/>
      <w:sz w:val="16"/>
      <w:szCs w:val="16"/>
      <w:lang w:eastAsia="ja-JP"/>
    </w:rPr>
  </w:style>
  <w:style w:type="paragraph" w:customStyle="1" w:styleId="Tekst1bl">
    <w:name w:val="Tekst 1 blå"/>
    <w:basedOn w:val="Tekst1sort"/>
    <w:qFormat/>
    <w:rsid w:val="00B65F98"/>
    <w:rPr>
      <w:color w:val="0077B3" w:themeColor="accent1"/>
    </w:rPr>
  </w:style>
  <w:style w:type="character" w:customStyle="1" w:styleId="Ulstomtale1">
    <w:name w:val="Uløst omtale1"/>
    <w:basedOn w:val="Standardskrifttypeiafsnit"/>
    <w:uiPriority w:val="99"/>
    <w:semiHidden/>
    <w:unhideWhenUsed/>
    <w:rsid w:val="00F132B8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4B654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002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3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dagtilbud\guide%20til%20skabelon%20til%20lokal%20evaluering%20af%20arbejdet%20med%20l&#230;replaner\Skrivbar%20skabelon%20med%20sp&#248;rgsm&#229;l%20til%20evaluering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B17470F8CE44D5BBF58D9A64054C7E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87B880E-459E-4C50-B195-D2FBCBAD786D}"/>
      </w:docPartPr>
      <w:docPartBody>
        <w:p w:rsidR="00F00B2E" w:rsidRDefault="00C5208B" w:rsidP="00C5208B">
          <w:pPr>
            <w:pStyle w:val="9B17470F8CE44D5BBF58D9A64054C7E9"/>
          </w:pPr>
          <w:r>
            <w:rPr>
              <w:rStyle w:val="Pladsholdertekst"/>
            </w:rPr>
            <w:t>Skriv dagtilbuddets navn</w:t>
          </w:r>
        </w:p>
      </w:docPartBody>
    </w:docPart>
    <w:docPart>
      <w:docPartPr>
        <w:name w:val="9D6AC8C54C8D4988B12E5E40D4AFFA9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B7BA0F2-C3C2-4E6B-B72A-3C341EBB6472}"/>
      </w:docPartPr>
      <w:docPartBody>
        <w:p w:rsidR="00F00B2E" w:rsidRDefault="00C5208B" w:rsidP="00C5208B">
          <w:pPr>
            <w:pStyle w:val="9D6AC8C54C8D4988B12E5E40D4AFFA9B"/>
          </w:pPr>
          <w:r>
            <w:rPr>
              <w:rStyle w:val="Pladsholdertekst"/>
            </w:rPr>
            <w:t>Skriv årstal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7E72"/>
    <w:rsid w:val="00045676"/>
    <w:rsid w:val="00195A35"/>
    <w:rsid w:val="001D6308"/>
    <w:rsid w:val="004940B8"/>
    <w:rsid w:val="004951C2"/>
    <w:rsid w:val="00556F9E"/>
    <w:rsid w:val="00803EED"/>
    <w:rsid w:val="00B55512"/>
    <w:rsid w:val="00C5208B"/>
    <w:rsid w:val="00C80B84"/>
    <w:rsid w:val="00D038F1"/>
    <w:rsid w:val="00D47E72"/>
    <w:rsid w:val="00E04761"/>
    <w:rsid w:val="00F00B2E"/>
    <w:rsid w:val="00F61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Pladsholdertekst">
    <w:name w:val="Placeholder Text"/>
    <w:basedOn w:val="Standardskrifttypeiafsnit"/>
    <w:uiPriority w:val="99"/>
    <w:semiHidden/>
    <w:rsid w:val="00C5208B"/>
    <w:rPr>
      <w:color w:val="808080"/>
    </w:rPr>
  </w:style>
  <w:style w:type="paragraph" w:customStyle="1" w:styleId="9B17470F8CE44D5BBF58D9A64054C7E9">
    <w:name w:val="9B17470F8CE44D5BBF58D9A64054C7E9"/>
    <w:rsid w:val="00C5208B"/>
  </w:style>
  <w:style w:type="paragraph" w:customStyle="1" w:styleId="9D6AC8C54C8D4988B12E5E40D4AFFA9B">
    <w:name w:val="9D6AC8C54C8D4988B12E5E40D4AFFA9B"/>
    <w:rsid w:val="00C5208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Pædagogisk læreplan">
      <a:dk1>
        <a:sysClr val="windowText" lastClr="000000"/>
      </a:dk1>
      <a:lt1>
        <a:srgbClr val="FFFFFF"/>
      </a:lt1>
      <a:dk2>
        <a:srgbClr val="000000"/>
      </a:dk2>
      <a:lt2>
        <a:srgbClr val="E6E6E6"/>
      </a:lt2>
      <a:accent1>
        <a:srgbClr val="0077B3"/>
      </a:accent1>
      <a:accent2>
        <a:srgbClr val="CD1626"/>
      </a:accent2>
      <a:accent3>
        <a:srgbClr val="C4E3F8"/>
      </a:accent3>
      <a:accent4>
        <a:srgbClr val="00A0D1"/>
      </a:accent4>
      <a:accent5>
        <a:srgbClr val="EF7D00"/>
      </a:accent5>
      <a:accent6>
        <a:srgbClr val="848AC4"/>
      </a:accent6>
      <a:hlink>
        <a:srgbClr val="006197"/>
      </a:hlink>
      <a:folHlink>
        <a:srgbClr val="5D64A5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ns:gsit_EVA_laereplan xmlns:ns="http://www.getsharp.dk/gsit_eva_laereplan">
  <ns:dokumentinfo>
    <ns:dagtilbudsnavn>Odden daginstitution, herunder Bakskuld</ns:dagtilbudsnavn>
    <ns:aarstal>2025</ns:aarstal>
  </ns:dokumentinfo>
</ns:gsit_EVA_laereplan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4A66B1-F680-485B-B6D8-DF618F4B95EC}">
  <ds:schemaRefs>
    <ds:schemaRef ds:uri="http://www.getsharp.dk/gsit_eva_laereplan"/>
  </ds:schemaRefs>
</ds:datastoreItem>
</file>

<file path=customXml/itemProps2.xml><?xml version="1.0" encoding="utf-8"?>
<ds:datastoreItem xmlns:ds="http://schemas.openxmlformats.org/officeDocument/2006/customXml" ds:itemID="{453F5793-883F-45E4-8620-9993DF42D3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Skrivbar skabelon med spørgsmål til evaluering</Template>
  <TotalTime>499</TotalTime>
  <Pages>7</Pages>
  <Words>1683</Words>
  <Characters>10273</Characters>
  <Application>Microsoft Office Word</Application>
  <DocSecurity>0</DocSecurity>
  <Lines>85</Lines>
  <Paragraphs>23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Pia Zeidler</dc:creator>
  <cp:keywords/>
  <dc:description/>
  <cp:lastModifiedBy>Marianne Bjørnskov Lyngsøe</cp:lastModifiedBy>
  <cp:revision>40</cp:revision>
  <cp:lastPrinted>2020-12-16T14:23:00Z</cp:lastPrinted>
  <dcterms:created xsi:type="dcterms:W3CDTF">2021-05-28T11:31:00Z</dcterms:created>
  <dcterms:modified xsi:type="dcterms:W3CDTF">2025-11-04T10:43:00Z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D5CDD505-2E9C-101B-9397-08002B2CF9AE}" pid="2" name="ContentRemapped">
    <vt:lpwstr>true</vt:lpwstr>
  </op:property>
  <op:property fmtid="{D5CDD505-2E9C-101B-9397-08002B2CF9AE}" pid="3" name="DocumentReadOnly">
    <vt:lpwstr>False</vt:lpwstr>
  </op:property>
  <op:property fmtid="{D5CDD505-2E9C-101B-9397-08002B2CF9AE}" pid="4" name="IsNovaDocument">
    <vt:lpwstr>True</vt:lpwstr>
  </op:property>
  <op:property fmtid="{D5CDD505-2E9C-101B-9397-08002B2CF9AE}" pid="5" name="DocumentMetadataId">
    <vt:lpwstr>b4ddfef4-5d09-44ab-b405-d2500017000c</vt:lpwstr>
  </op:property>
  <op:property fmtid="{D5CDD505-2E9C-101B-9397-08002B2CF9AE}" pid="6" name="DocumentNumber">
    <vt:lpwstr>D2023-4782</vt:lpwstr>
  </op:property>
  <op:property fmtid="{D5CDD505-2E9C-101B-9397-08002B2CF9AE}" pid="7" name="DocumentContentId">
    <vt:lpwstr>b4ddfef4-5d09-44ab-b405-d2500017000c</vt:lpwstr>
  </op:property>
</op:Properties>
</file>